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7ACAD" w14:textId="6186177C" w:rsidR="003E4187" w:rsidRDefault="003E4187" w:rsidP="00170FE8">
      <w:pPr>
        <w:jc w:val="both"/>
        <w:rPr>
          <w:sz w:val="20"/>
        </w:rPr>
      </w:pPr>
      <w:r>
        <w:rPr>
          <w:sz w:val="20"/>
        </w:rPr>
        <w:t xml:space="preserve">Dans le cadre de ses relations avec ses usagers, la </w:t>
      </w:r>
      <w:r w:rsidR="003072D1">
        <w:rPr>
          <w:sz w:val="20"/>
        </w:rPr>
        <w:t>commune de La Neuville-au-Temple</w:t>
      </w:r>
      <w:r>
        <w:rPr>
          <w:sz w:val="20"/>
        </w:rPr>
        <w:t xml:space="preserve"> collecte, traite et conserve des données personnelles </w:t>
      </w:r>
      <w:r w:rsidR="00D6267A">
        <w:rPr>
          <w:sz w:val="20"/>
        </w:rPr>
        <w:t xml:space="preserve">les </w:t>
      </w:r>
      <w:r>
        <w:rPr>
          <w:sz w:val="20"/>
        </w:rPr>
        <w:t xml:space="preserve">concernant. Au titre du </w:t>
      </w:r>
      <w:r w:rsidRPr="000908AA">
        <w:rPr>
          <w:sz w:val="20"/>
        </w:rPr>
        <w:t>Règlement Général sur la Protection des Données</w:t>
      </w:r>
      <w:r>
        <w:rPr>
          <w:sz w:val="20"/>
        </w:rPr>
        <w:t xml:space="preserve"> (dit RGPD)</w:t>
      </w:r>
      <w:r w:rsidR="003F0B58">
        <w:rPr>
          <w:sz w:val="20"/>
        </w:rPr>
        <w:t>,</w:t>
      </w:r>
      <w:r>
        <w:rPr>
          <w:sz w:val="20"/>
        </w:rPr>
        <w:t xml:space="preserve"> vous pouvez exercer des droits sur vos données personnelles.</w:t>
      </w:r>
    </w:p>
    <w:p w14:paraId="4B28AE16" w14:textId="72025AC3" w:rsidR="003E4187" w:rsidRDefault="003E4187" w:rsidP="00170FE8">
      <w:pPr>
        <w:jc w:val="both"/>
        <w:rPr>
          <w:sz w:val="20"/>
        </w:rPr>
      </w:pPr>
      <w:r>
        <w:rPr>
          <w:sz w:val="20"/>
        </w:rPr>
        <w:t xml:space="preserve">Pour toutes précisions sur les notions liées au RGPD ou à vos droits, consultez le site de la CNIL : </w:t>
      </w:r>
      <w:hyperlink r:id="rId12" w:history="1">
        <w:r w:rsidRPr="00564136">
          <w:rPr>
            <w:rStyle w:val="Lienhypertexte"/>
            <w:rFonts w:ascii="Calibri" w:hAnsi="Calibri" w:cs="Calibri"/>
            <w:sz w:val="20"/>
          </w:rPr>
          <w:t>https://www.cnil.fr/fr</w:t>
        </w:r>
      </w:hyperlink>
      <w:r>
        <w:rPr>
          <w:sz w:val="20"/>
        </w:rPr>
        <w:t xml:space="preserve"> (onglet particuliers).</w:t>
      </w:r>
    </w:p>
    <w:p w14:paraId="5F60CE31" w14:textId="126E1DFF" w:rsidR="003E4187" w:rsidRDefault="003E4187" w:rsidP="00170FE8">
      <w:pPr>
        <w:jc w:val="both"/>
        <w:rPr>
          <w:sz w:val="20"/>
        </w:rPr>
      </w:pPr>
      <w:r>
        <w:rPr>
          <w:sz w:val="20"/>
        </w:rPr>
        <w:t xml:space="preserve">Afin de faciliter l’accès à </w:t>
      </w:r>
      <w:r w:rsidR="00D6267A">
        <w:rPr>
          <w:sz w:val="20"/>
        </w:rPr>
        <w:t xml:space="preserve">vos </w:t>
      </w:r>
      <w:r>
        <w:rPr>
          <w:sz w:val="20"/>
        </w:rPr>
        <w:t>droits et mieux comprendre vo</w:t>
      </w:r>
      <w:r w:rsidR="009D1BE4">
        <w:rPr>
          <w:sz w:val="20"/>
        </w:rPr>
        <w:t>tre</w:t>
      </w:r>
      <w:r>
        <w:rPr>
          <w:sz w:val="20"/>
        </w:rPr>
        <w:t xml:space="preserve"> demande, </w:t>
      </w:r>
      <w:r w:rsidR="003072D1">
        <w:rPr>
          <w:sz w:val="20"/>
        </w:rPr>
        <w:t>la commune de La Neuville-au-Temple</w:t>
      </w:r>
      <w:r w:rsidR="003072D1">
        <w:rPr>
          <w:sz w:val="20"/>
        </w:rPr>
        <w:t xml:space="preserve"> </w:t>
      </w:r>
      <w:r>
        <w:rPr>
          <w:sz w:val="20"/>
        </w:rPr>
        <w:t>met à votre disposition ce formulaire « d’exercice de droit »</w:t>
      </w:r>
      <w:r w:rsidR="00944228">
        <w:rPr>
          <w:sz w:val="20"/>
        </w:rPr>
        <w:t xml:space="preserve"> à compléter et à nous renvoyer par courriel ou par courrier avec les éléments d’informations complémentaires </w:t>
      </w:r>
      <w:r w:rsidR="00BD0A35">
        <w:rPr>
          <w:sz w:val="20"/>
        </w:rPr>
        <w:t xml:space="preserve">et d’identification </w:t>
      </w:r>
      <w:r w:rsidR="00944228">
        <w:rPr>
          <w:sz w:val="20"/>
        </w:rPr>
        <w:t>demandés.</w:t>
      </w:r>
    </w:p>
    <w:p w14:paraId="50F0F194" w14:textId="42750B54" w:rsidR="003E4187" w:rsidRPr="00D6267A" w:rsidRDefault="00944228" w:rsidP="00170FE8">
      <w:pPr>
        <w:jc w:val="both"/>
        <w:rPr>
          <w:b/>
          <w:sz w:val="20"/>
        </w:rPr>
      </w:pPr>
      <w:r w:rsidRPr="00D6267A">
        <w:rPr>
          <w:b/>
          <w:sz w:val="20"/>
        </w:rPr>
        <w:t>Les étapes</w:t>
      </w:r>
      <w:r w:rsidR="004B2561">
        <w:rPr>
          <w:b/>
          <w:sz w:val="20"/>
        </w:rPr>
        <w:t xml:space="preserve"> </w:t>
      </w:r>
      <w:r w:rsidR="00CF2B80">
        <w:rPr>
          <w:b/>
          <w:sz w:val="20"/>
        </w:rPr>
        <w:t xml:space="preserve">de votre demande </w:t>
      </w:r>
      <w:r w:rsidRPr="00D6267A">
        <w:rPr>
          <w:b/>
          <w:sz w:val="20"/>
        </w:rPr>
        <w:t>:</w:t>
      </w:r>
    </w:p>
    <w:p w14:paraId="73F021F2" w14:textId="14B20EC6" w:rsidR="00944228" w:rsidRDefault="00B45A0D" w:rsidP="00170FE8">
      <w:pPr>
        <w:jc w:val="both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15431" wp14:editId="6ED45758">
                <wp:simplePos x="0" y="0"/>
                <wp:positionH relativeFrom="column">
                  <wp:posOffset>3159611</wp:posOffset>
                </wp:positionH>
                <wp:positionV relativeFrom="paragraph">
                  <wp:posOffset>171450</wp:posOffset>
                </wp:positionV>
                <wp:extent cx="210185" cy="246380"/>
                <wp:effectExtent l="19050" t="0" r="18415" b="20320"/>
                <wp:wrapNone/>
                <wp:docPr id="18" name="Chevr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463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06A0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8" o:spid="_x0000_s1026" type="#_x0000_t55" style="position:absolute;margin-left:248.8pt;margin-top:13.5pt;width:16.55pt;height:1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" adj="10800" fillcolor="white [3201]" strokecolor="#1e44bc [3209]" strokeweight="2pt"/>
            </w:pict>
          </mc:Fallback>
        </mc:AlternateContent>
      </w:r>
      <w:r w:rsidR="00C642C8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C205F4" wp14:editId="0B9CD0A5">
                <wp:simplePos x="0" y="0"/>
                <wp:positionH relativeFrom="column">
                  <wp:posOffset>4773146</wp:posOffset>
                </wp:positionH>
                <wp:positionV relativeFrom="paragraph">
                  <wp:posOffset>162560</wp:posOffset>
                </wp:positionV>
                <wp:extent cx="210671" cy="246530"/>
                <wp:effectExtent l="19050" t="0" r="18415" b="20320"/>
                <wp:wrapNone/>
                <wp:docPr id="20" name="Chevr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1" cy="24653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5E1E" id="Chevron 20" o:spid="_x0000_s1026" type="#_x0000_t55" style="position:absolute;margin-left:375.85pt;margin-top:12.8pt;width:16.6pt;height:1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" adj="10800" fillcolor="white [3201]" strokecolor="#1e44bc [3209]" strokeweight="2pt"/>
            </w:pict>
          </mc:Fallback>
        </mc:AlternateContent>
      </w:r>
      <w:r w:rsidR="00C642C8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97588" wp14:editId="35B19F66">
                <wp:simplePos x="0" y="0"/>
                <wp:positionH relativeFrom="column">
                  <wp:posOffset>1393825</wp:posOffset>
                </wp:positionH>
                <wp:positionV relativeFrom="paragraph">
                  <wp:posOffset>158115</wp:posOffset>
                </wp:positionV>
                <wp:extent cx="210185" cy="246380"/>
                <wp:effectExtent l="19050" t="0" r="18415" b="20320"/>
                <wp:wrapNone/>
                <wp:docPr id="14" name="Chevr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4638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3FF55" id="Chevron 14" o:spid="_x0000_s1026" type="#_x0000_t55" style="position:absolute;margin-left:109.75pt;margin-top:12.45pt;width:16.55pt;height:1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" adj="10800" fillcolor="white [3201]" strokecolor="#1e44bc [3209]" strokeweight="2pt"/>
            </w:pict>
          </mc:Fallback>
        </mc:AlternateContent>
      </w:r>
      <w:r w:rsidR="009F6C82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3FC16" wp14:editId="2B8E31BA">
                <wp:simplePos x="0" y="0"/>
                <wp:positionH relativeFrom="margin">
                  <wp:posOffset>3554095</wp:posOffset>
                </wp:positionH>
                <wp:positionV relativeFrom="paragraph">
                  <wp:posOffset>5715</wp:posOffset>
                </wp:positionV>
                <wp:extent cx="1071245" cy="546735"/>
                <wp:effectExtent l="0" t="0" r="14605" b="247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546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C10CE" w14:textId="58CA8763" w:rsidR="009F6C82" w:rsidRPr="00CF2B80" w:rsidRDefault="009F6C82" w:rsidP="009F6C8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Traitement de votre demande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3FC16" id="Rectangle à coins arrondis 10" o:spid="_x0000_s1026" style="position:absolute;left:0;text-align:left;margin-left:279.85pt;margin-top:.45pt;width:84.35pt;height:43.0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" fillcolor="white [3201]" strokecolor="#1e44bc [3209]" strokeweight="2pt">
                <v:textbox>
                  <w:txbxContent>
                    <w:p w14:paraId="4A6C10CE" w14:textId="58CA8763" w:rsidR="009F6C82" w:rsidRPr="00CF2B80" w:rsidRDefault="009F6C82" w:rsidP="009F6C8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Traitement de votre demande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6C82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D1932" wp14:editId="7CD16E60">
                <wp:simplePos x="0" y="0"/>
                <wp:positionH relativeFrom="margin">
                  <wp:posOffset>1922780</wp:posOffset>
                </wp:positionH>
                <wp:positionV relativeFrom="paragraph">
                  <wp:posOffset>5715</wp:posOffset>
                </wp:positionV>
                <wp:extent cx="1071245" cy="546735"/>
                <wp:effectExtent l="0" t="0" r="14605" b="2476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546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102F1" w14:textId="59268C9A" w:rsidR="009F6C82" w:rsidRPr="00CF2B80" w:rsidRDefault="009F6C82" w:rsidP="009F6C8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Vérification de votre demande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D1932" id="Rectangle à coins arrondis 9" o:spid="_x0000_s1027" style="position:absolute;left:0;text-align:left;margin-left:151.4pt;margin-top:.45pt;width:84.35pt;height:43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" fillcolor="white [3201]" strokecolor="#1e44bc [3209]" strokeweight="2pt">
                <v:textbox>
                  <w:txbxContent>
                    <w:p w14:paraId="542102F1" w14:textId="59268C9A" w:rsidR="009F6C82" w:rsidRPr="00CF2B80" w:rsidRDefault="009F6C82" w:rsidP="009F6C8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Vérification de votre demande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6C82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1993B" wp14:editId="0B013327">
                <wp:simplePos x="0" y="0"/>
                <wp:positionH relativeFrom="margin">
                  <wp:posOffset>5109845</wp:posOffset>
                </wp:positionH>
                <wp:positionV relativeFrom="paragraph">
                  <wp:posOffset>5715</wp:posOffset>
                </wp:positionV>
                <wp:extent cx="1071245" cy="546735"/>
                <wp:effectExtent l="0" t="0" r="14605" b="2476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45" cy="5467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2AA55" w14:textId="1932A114" w:rsidR="009F6C82" w:rsidRPr="00CF2B80" w:rsidRDefault="009F6C82" w:rsidP="009F6C8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Réponse apportée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1993B" id="Rectangle à coins arrondis 12" o:spid="_x0000_s1028" style="position:absolute;left:0;text-align:left;margin-left:402.35pt;margin-top:.45pt;width:84.35pt;height:43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" fillcolor="white [3201]" strokecolor="#1e44bc [3209]" strokeweight="2pt">
                <v:textbox>
                  <w:txbxContent>
                    <w:p w14:paraId="0BA2AA55" w14:textId="1932A114" w:rsidR="009F6C82" w:rsidRPr="00CF2B80" w:rsidRDefault="009F6C82" w:rsidP="009F6C8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Réponse apportée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2B80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399FD" wp14:editId="24459F4E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071282" cy="546847"/>
                <wp:effectExtent l="0" t="0" r="14605" b="2476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82" cy="5468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E845" w14:textId="1054300D" w:rsidR="00CF2B80" w:rsidRPr="00CF2B80" w:rsidRDefault="00CF2B80" w:rsidP="00CF2B8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B80">
                              <w:rPr>
                                <w:sz w:val="18"/>
                                <w:szCs w:val="18"/>
                              </w:rPr>
                              <w:t>Réception de votre demande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399FD" id="Rectangle à coins arrondis 8" o:spid="_x0000_s1029" style="position:absolute;left:0;text-align:left;margin-left:0;margin-top:.8pt;width:84.35pt;height:43.0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" fillcolor="white [3201]" strokecolor="#1e44bc [3209]" strokeweight="2pt">
                <v:textbox>
                  <w:txbxContent>
                    <w:p w14:paraId="488FE845" w14:textId="1054300D" w:rsidR="00CF2B80" w:rsidRPr="00CF2B80" w:rsidRDefault="00CF2B80" w:rsidP="00CF2B8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B80">
                        <w:rPr>
                          <w:sz w:val="18"/>
                          <w:szCs w:val="18"/>
                        </w:rPr>
                        <w:t>Réception de votre demande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7960C5" w14:textId="113CD533" w:rsidR="00D6267A" w:rsidRDefault="00D6267A" w:rsidP="00170FE8">
      <w:pPr>
        <w:jc w:val="both"/>
        <w:rPr>
          <w:sz w:val="20"/>
        </w:rPr>
      </w:pPr>
    </w:p>
    <w:p w14:paraId="265AD23D" w14:textId="276FBD5E" w:rsidR="00D6267A" w:rsidRDefault="00C50EBB" w:rsidP="00170FE8">
      <w:pPr>
        <w:jc w:val="both"/>
        <w:rPr>
          <w:sz w:val="20"/>
        </w:rPr>
      </w:pPr>
      <w:r w:rsidRPr="00211969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04944E" wp14:editId="670A21CF">
                <wp:simplePos x="0" y="0"/>
                <wp:positionH relativeFrom="column">
                  <wp:posOffset>5217384</wp:posOffset>
                </wp:positionH>
                <wp:positionV relativeFrom="paragraph">
                  <wp:posOffset>151691</wp:posOffset>
                </wp:positionV>
                <wp:extent cx="941294" cy="140462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29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33CB" w14:textId="34FB3EEF" w:rsidR="00C50EBB" w:rsidRPr="00211969" w:rsidRDefault="00C50EBB" w:rsidP="00C50EB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Selon </w:t>
                            </w:r>
                            <w:r w:rsidR="00B94133">
                              <w:rPr>
                                <w:sz w:val="16"/>
                                <w:szCs w:val="16"/>
                              </w:rPr>
                              <w:t xml:space="preserve">le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canal </w:t>
                            </w:r>
                            <w:r w:rsidR="00B94133">
                              <w:rPr>
                                <w:sz w:val="16"/>
                                <w:szCs w:val="16"/>
                              </w:rPr>
                              <w:t xml:space="preserve">de retour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demandé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0494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left:0;text-align:left;margin-left:410.8pt;margin-top:11.95pt;width:74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" stroked="f">
                <v:textbox style="mso-fit-shape-to-text:t">
                  <w:txbxContent>
                    <w:p w14:paraId="4C4B33CB" w14:textId="34FB3EEF" w:rsidR="00C50EBB" w:rsidRPr="00211969" w:rsidRDefault="00C50EBB" w:rsidP="00C50EBB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Selon </w:t>
                      </w:r>
                      <w:r w:rsidR="00B94133">
                        <w:rPr>
                          <w:sz w:val="16"/>
                          <w:szCs w:val="16"/>
                        </w:rPr>
                        <w:t xml:space="preserve">le </w:t>
                      </w:r>
                      <w:r>
                        <w:rPr>
                          <w:sz w:val="16"/>
                          <w:szCs w:val="16"/>
                        </w:rPr>
                        <w:t xml:space="preserve">canal </w:t>
                      </w:r>
                      <w:r w:rsidR="00B94133">
                        <w:rPr>
                          <w:sz w:val="16"/>
                          <w:szCs w:val="16"/>
                        </w:rPr>
                        <w:t xml:space="preserve">de retour </w:t>
                      </w:r>
                      <w:r>
                        <w:rPr>
                          <w:sz w:val="16"/>
                          <w:szCs w:val="16"/>
                        </w:rPr>
                        <w:t>demandé</w:t>
                      </w:r>
                    </w:p>
                  </w:txbxContent>
                </v:textbox>
              </v:shape>
            </w:pict>
          </mc:Fallback>
        </mc:AlternateContent>
      </w:r>
      <w:r w:rsidR="00211969" w:rsidRPr="00211969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755528" wp14:editId="29263988">
                <wp:simplePos x="0" y="0"/>
                <wp:positionH relativeFrom="column">
                  <wp:posOffset>3527612</wp:posOffset>
                </wp:positionH>
                <wp:positionV relativeFrom="paragraph">
                  <wp:posOffset>103131</wp:posOffset>
                </wp:positionV>
                <wp:extent cx="1169894" cy="1404620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89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BDCC" w14:textId="2CB9EFBD" w:rsidR="00211969" w:rsidRPr="00211969" w:rsidRDefault="00211969" w:rsidP="004B2561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Délai de 30 à 90 jours selon la complexité de votre demande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75552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77.75pt;margin-top:8.1pt;width:92.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" stroked="f">
                <v:textbox style="mso-fit-shape-to-text:t">
                  <w:txbxContent>
                    <w:p w14:paraId="5ABFBDCC" w14:textId="2CB9EFBD" w:rsidR="00211969" w:rsidRPr="00211969" w:rsidRDefault="00211969" w:rsidP="004B2561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Délai de 30 à 90 jours selon la complexité de votre demande</w:t>
                      </w:r>
                    </w:p>
                  </w:txbxContent>
                </v:textbox>
              </v:shape>
            </w:pict>
          </mc:Fallback>
        </mc:AlternateContent>
      </w:r>
      <w:r w:rsidR="00211969" w:rsidRPr="00211969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5B8E04" wp14:editId="41624C2E">
                <wp:simplePos x="0" y="0"/>
                <wp:positionH relativeFrom="column">
                  <wp:posOffset>1886959</wp:posOffset>
                </wp:positionH>
                <wp:positionV relativeFrom="paragraph">
                  <wp:posOffset>97827</wp:posOffset>
                </wp:positionV>
                <wp:extent cx="1169894" cy="140462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89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AF66" w14:textId="7FA595E5" w:rsidR="00211969" w:rsidRPr="00211969" w:rsidRDefault="00211969" w:rsidP="004B2561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Des précisions peuvent vous être demandées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B8E04" id="_x0000_s1032" type="#_x0000_t202" style="position:absolute;left:0;text-align:left;margin-left:148.6pt;margin-top:7.7pt;width:92.1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" stroked="f">
                <v:textbox style="mso-fit-shape-to-text:t">
                  <w:txbxContent>
                    <w:p w14:paraId="6D61AF66" w14:textId="7FA595E5" w:rsidR="00211969" w:rsidRPr="00211969" w:rsidRDefault="00211969" w:rsidP="004B2561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Des précisions peuvent vous être demandées</w:t>
                      </w:r>
                    </w:p>
                  </w:txbxContent>
                </v:textbox>
              </v:shape>
            </w:pict>
          </mc:Fallback>
        </mc:AlternateContent>
      </w:r>
      <w:r w:rsidR="00211969" w:rsidRPr="00211969">
        <w:rPr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C74351" wp14:editId="0FF72926">
                <wp:simplePos x="0" y="0"/>
                <wp:positionH relativeFrom="column">
                  <wp:posOffset>-93942</wp:posOffset>
                </wp:positionH>
                <wp:positionV relativeFrom="paragraph">
                  <wp:posOffset>97790</wp:posOffset>
                </wp:positionV>
                <wp:extent cx="1546412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41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B3539" w14:textId="30EC07E2" w:rsidR="00211969" w:rsidRPr="00211969" w:rsidRDefault="004B2561" w:rsidP="00211969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="00211969" w:rsidRPr="00211969">
                              <w:rPr>
                                <w:sz w:val="16"/>
                                <w:szCs w:val="16"/>
                              </w:rPr>
                              <w:t>ormulaire</w:t>
                            </w:r>
                          </w:p>
                          <w:p w14:paraId="7745BD0C" w14:textId="56B1DEEC" w:rsidR="00211969" w:rsidRDefault="00211969" w:rsidP="00211969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11969">
                              <w:rPr>
                                <w:sz w:val="16"/>
                                <w:szCs w:val="16"/>
                              </w:rPr>
                              <w:t>Informations complémentaires</w:t>
                            </w:r>
                          </w:p>
                          <w:p w14:paraId="00C1D57C" w14:textId="5ED4DA00" w:rsidR="00922F79" w:rsidRPr="00211969" w:rsidRDefault="00922F79" w:rsidP="00211969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Justificati</w:t>
                            </w:r>
                            <w:r w:rsidR="004B2561">
                              <w:rPr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="004B2561">
                              <w:rPr>
                                <w:sz w:val="16"/>
                                <w:szCs w:val="16"/>
                              </w:rPr>
                              <w:t>e l’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identité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74351" id="_x0000_s1033" type="#_x0000_t202" style="position:absolute;left:0;text-align:left;margin-left:-7.4pt;margin-top:7.7pt;width:121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" stroked="f">
                <v:textbox style="mso-fit-shape-to-text:t">
                  <w:txbxContent>
                    <w:p w14:paraId="151B3539" w14:textId="30EC07E2" w:rsidR="00211969" w:rsidRPr="00211969" w:rsidRDefault="004B2561" w:rsidP="00211969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</w:t>
                      </w:r>
                      <w:r w:rsidR="00211969" w:rsidRPr="00211969">
                        <w:rPr>
                          <w:sz w:val="16"/>
                          <w:szCs w:val="16"/>
                        </w:rPr>
                        <w:t>ormulaire</w:t>
                      </w:r>
                    </w:p>
                    <w:p w14:paraId="7745BD0C" w14:textId="56B1DEEC" w:rsidR="00211969" w:rsidRDefault="00211969" w:rsidP="00211969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211969">
                        <w:rPr>
                          <w:sz w:val="16"/>
                          <w:szCs w:val="16"/>
                        </w:rPr>
                        <w:t>Informations complémentaires</w:t>
                      </w:r>
                    </w:p>
                    <w:p w14:paraId="00C1D57C" w14:textId="5ED4DA00" w:rsidR="00922F79" w:rsidRPr="00211969" w:rsidRDefault="00922F79" w:rsidP="00211969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Justificati</w:t>
                      </w:r>
                      <w:r w:rsidR="004B2561">
                        <w:rPr>
                          <w:sz w:val="16"/>
                          <w:szCs w:val="16"/>
                        </w:rPr>
                        <w:t>on</w:t>
                      </w:r>
                      <w:r>
                        <w:rPr>
                          <w:sz w:val="16"/>
                          <w:szCs w:val="16"/>
                        </w:rPr>
                        <w:t xml:space="preserve"> d</w:t>
                      </w:r>
                      <w:r w:rsidR="004B2561">
                        <w:rPr>
                          <w:sz w:val="16"/>
                          <w:szCs w:val="16"/>
                        </w:rPr>
                        <w:t>e l’</w:t>
                      </w:r>
                      <w:r>
                        <w:rPr>
                          <w:sz w:val="16"/>
                          <w:szCs w:val="16"/>
                        </w:rPr>
                        <w:t>identité</w:t>
                      </w:r>
                    </w:p>
                  </w:txbxContent>
                </v:textbox>
              </v:shape>
            </w:pict>
          </mc:Fallback>
        </mc:AlternateContent>
      </w:r>
    </w:p>
    <w:p w14:paraId="68C0F8D4" w14:textId="184197F8" w:rsidR="00CF2B80" w:rsidRDefault="00CF2B80" w:rsidP="00170FE8">
      <w:pPr>
        <w:jc w:val="both"/>
        <w:rPr>
          <w:sz w:val="20"/>
        </w:rPr>
      </w:pPr>
    </w:p>
    <w:p w14:paraId="439C72A8" w14:textId="77777777" w:rsidR="00211969" w:rsidRDefault="00211969" w:rsidP="00DA6F9D">
      <w:pPr>
        <w:spacing w:before="0" w:after="0" w:line="240" w:lineRule="auto"/>
        <w:jc w:val="both"/>
        <w:rPr>
          <w:sz w:val="20"/>
        </w:rPr>
      </w:pPr>
    </w:p>
    <w:p w14:paraId="602F132D" w14:textId="3AF0F517" w:rsidR="00013C02" w:rsidRPr="007924B3" w:rsidRDefault="007B565A" w:rsidP="00013C02">
      <w:pPr>
        <w:pBdr>
          <w:top w:val="single" w:sz="4" w:space="1" w:color="auto"/>
          <w:bottom w:val="single" w:sz="4" w:space="1" w:color="auto"/>
        </w:pBdr>
        <w:jc w:val="center"/>
        <w:rPr>
          <w:b/>
        </w:rPr>
      </w:pPr>
      <w:r w:rsidRPr="007924B3">
        <w:rPr>
          <w:b/>
        </w:rPr>
        <w:t>CONSTITUTION DE VOTRE DEMANDE</w:t>
      </w:r>
    </w:p>
    <w:p w14:paraId="00A1F848" w14:textId="0E23107D" w:rsidR="00F953AB" w:rsidRDefault="00F953AB" w:rsidP="007B565A">
      <w:pPr>
        <w:spacing w:before="0" w:after="0" w:line="240" w:lineRule="auto"/>
        <w:rPr>
          <w:rFonts w:asciiTheme="minorHAnsi" w:hAnsiTheme="minorHAnsi" w:cstheme="minorHAnsi"/>
          <w:sz w:val="22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1980"/>
        <w:gridCol w:w="3260"/>
        <w:gridCol w:w="4536"/>
      </w:tblGrid>
      <w:tr w:rsidR="00D058E4" w14:paraId="79E6F2EB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E51C8" w14:textId="0E54E13C" w:rsidR="00D058E4" w:rsidRPr="00D058E4" w:rsidRDefault="00D058E4" w:rsidP="00F953AB">
            <w:pPr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8E4">
              <w:rPr>
                <w:rFonts w:asciiTheme="minorHAnsi" w:hAnsiTheme="minorHAnsi" w:cstheme="minorHAnsi"/>
                <w:sz w:val="18"/>
                <w:szCs w:val="18"/>
              </w:rPr>
              <w:t>Votre droit concerne …</w:t>
            </w:r>
          </w:p>
        </w:tc>
        <w:tc>
          <w:tcPr>
            <w:tcW w:w="3260" w:type="dxa"/>
            <w:tcBorders>
              <w:left w:val="nil"/>
            </w:tcBorders>
          </w:tcPr>
          <w:p w14:paraId="6D543467" w14:textId="7E5D79B4" w:rsidR="00D058E4" w:rsidRPr="00D87249" w:rsidRDefault="00D058E4" w:rsidP="00D058E4">
            <w:pPr>
              <w:rPr>
                <w:rFonts w:asciiTheme="minorHAnsi" w:hAnsiTheme="minorHAnsi" w:cstheme="minorHAnsi"/>
                <w:b/>
                <w:i/>
                <w:color w:val="808080" w:themeColor="background1" w:themeShade="80"/>
                <w:sz w:val="18"/>
                <w:szCs w:val="18"/>
              </w:rPr>
            </w:pPr>
            <w:r w:rsidRPr="00D87249">
              <w:rPr>
                <w:rFonts w:asciiTheme="minorHAnsi" w:hAnsiTheme="minorHAnsi" w:cstheme="minorHAnsi"/>
                <w:b/>
                <w:i/>
                <w:color w:val="808080" w:themeColor="background1" w:themeShade="80"/>
                <w:sz w:val="18"/>
                <w:szCs w:val="18"/>
              </w:rPr>
              <w:t xml:space="preserve">Vous souhaitez </w:t>
            </w:r>
            <w:r w:rsidR="002E5CC9" w:rsidRPr="00D87249">
              <w:rPr>
                <w:rFonts w:asciiTheme="minorHAnsi" w:hAnsiTheme="minorHAnsi" w:cstheme="minorHAnsi"/>
                <w:b/>
                <w:i/>
                <w:color w:val="808080" w:themeColor="background1" w:themeShade="80"/>
                <w:sz w:val="18"/>
                <w:szCs w:val="18"/>
              </w:rPr>
              <w:t xml:space="preserve">donc </w:t>
            </w:r>
            <w:r w:rsidRPr="00D87249">
              <w:rPr>
                <w:rFonts w:asciiTheme="minorHAnsi" w:hAnsiTheme="minorHAnsi" w:cstheme="minorHAnsi"/>
                <w:b/>
                <w:i/>
                <w:color w:val="808080" w:themeColor="background1" w:themeShade="80"/>
                <w:sz w:val="18"/>
                <w:szCs w:val="18"/>
              </w:rPr>
              <w:t>demander …</w:t>
            </w:r>
          </w:p>
        </w:tc>
        <w:tc>
          <w:tcPr>
            <w:tcW w:w="4536" w:type="dxa"/>
            <w:tcBorders>
              <w:right w:val="nil"/>
            </w:tcBorders>
          </w:tcPr>
          <w:p w14:paraId="526B4FF3" w14:textId="0C4E4781" w:rsidR="00D058E4" w:rsidRPr="00D058E4" w:rsidRDefault="002E03E7" w:rsidP="0077243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Vous </w:t>
            </w:r>
            <w:r w:rsidR="00772439">
              <w:rPr>
                <w:rFonts w:asciiTheme="minorHAnsi" w:hAnsiTheme="minorHAnsi" w:cstheme="minorHAnsi"/>
                <w:sz w:val="18"/>
                <w:szCs w:val="18"/>
              </w:rPr>
              <w:t xml:space="preserve">pouvez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préciser </w:t>
            </w:r>
            <w:r w:rsidR="00B26FD2" w:rsidRPr="00F953AB">
              <w:rPr>
                <w:rFonts w:asciiTheme="minorHAnsi" w:hAnsiTheme="minorHAnsi" w:cstheme="minorHAnsi"/>
                <w:sz w:val="18"/>
                <w:szCs w:val="18"/>
              </w:rPr>
              <w:t>dans la partie description</w:t>
            </w:r>
            <w:r w:rsidR="00B26FD2">
              <w:rPr>
                <w:rFonts w:asciiTheme="minorHAnsi" w:hAnsiTheme="minorHAnsi" w:cstheme="minorHAnsi"/>
                <w:sz w:val="18"/>
                <w:szCs w:val="18"/>
              </w:rPr>
              <w:t xml:space="preserve"> …</w:t>
            </w:r>
          </w:p>
        </w:tc>
      </w:tr>
      <w:tr w:rsidR="0072739E" w14:paraId="0B966B05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E9246" w14:textId="307BAF2C" w:rsidR="0072739E" w:rsidRPr="00FA7F4D" w:rsidRDefault="00000000" w:rsidP="0072739E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1529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39E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72739E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>l’information</w:t>
            </w:r>
          </w:p>
        </w:tc>
        <w:tc>
          <w:tcPr>
            <w:tcW w:w="3260" w:type="dxa"/>
            <w:tcBorders>
              <w:left w:val="nil"/>
            </w:tcBorders>
          </w:tcPr>
          <w:p w14:paraId="612E5FEB" w14:textId="2BB333ED" w:rsidR="0072739E" w:rsidRDefault="00710884" w:rsidP="00710884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des précisions sur les traitements menés par votre organisme </w:t>
            </w:r>
          </w:p>
        </w:tc>
        <w:tc>
          <w:tcPr>
            <w:tcW w:w="4536" w:type="dxa"/>
            <w:tcBorders>
              <w:right w:val="nil"/>
            </w:tcBorders>
          </w:tcPr>
          <w:p w14:paraId="4B22A811" w14:textId="00EC1DF2" w:rsidR="0072739E" w:rsidRDefault="00473E18" w:rsidP="00473E1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les traitements ou services qui concernent votre demande.</w:t>
            </w:r>
          </w:p>
        </w:tc>
      </w:tr>
      <w:tr w:rsidR="00F953AB" w14:paraId="18D1A4F9" w14:textId="254CC7C0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8D1C3F" w14:textId="04435B84" w:rsidR="00F953AB" w:rsidRPr="00FA7F4D" w:rsidRDefault="00000000" w:rsidP="0072739E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74275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39E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F953AB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F953AB" w:rsidRPr="00FA7F4D">
              <w:rPr>
                <w:rFonts w:asciiTheme="minorHAnsi" w:hAnsiTheme="minorHAnsi" w:cstheme="minorHAnsi"/>
                <w:sz w:val="20"/>
                <w:szCs w:val="20"/>
              </w:rPr>
              <w:t>’effacement</w:t>
            </w:r>
          </w:p>
        </w:tc>
        <w:tc>
          <w:tcPr>
            <w:tcW w:w="3260" w:type="dxa"/>
            <w:tcBorders>
              <w:left w:val="nil"/>
            </w:tcBorders>
          </w:tcPr>
          <w:p w14:paraId="6D816A23" w14:textId="56247DCB" w:rsidR="00F953AB" w:rsidRPr="00F953AB" w:rsidRDefault="00D6184B" w:rsidP="002E03E7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l</w:t>
            </w:r>
            <w:r w:rsidR="00F953AB" w:rsidRPr="00F953AB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a suppression de</w:t>
            </w:r>
            <w:r w:rsidR="00CB3BE5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s</w:t>
            </w:r>
            <w:r w:rsidR="00F953AB" w:rsidRPr="00F953AB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 donné</w:t>
            </w:r>
            <w:r w:rsidR="00CB3BE5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es personnelles vous concernant</w:t>
            </w:r>
          </w:p>
        </w:tc>
        <w:tc>
          <w:tcPr>
            <w:tcW w:w="4536" w:type="dxa"/>
            <w:tcBorders>
              <w:right w:val="nil"/>
            </w:tcBorders>
          </w:tcPr>
          <w:p w14:paraId="0D97DE74" w14:textId="0DDE24BB" w:rsidR="00F953AB" w:rsidRPr="00F953AB" w:rsidRDefault="00E42728" w:rsidP="00E42728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les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traitements ou services</w:t>
            </w:r>
            <w:r w:rsidR="00F953AB" w:rsidRPr="00F953AB">
              <w:rPr>
                <w:rFonts w:asciiTheme="minorHAnsi" w:hAnsiTheme="minorHAnsi" w:cstheme="minorHAnsi"/>
                <w:sz w:val="18"/>
                <w:szCs w:val="18"/>
              </w:rPr>
              <w:t xml:space="preserve"> et les </w:t>
            </w:r>
            <w:r w:rsidR="00B26FD2">
              <w:rPr>
                <w:rFonts w:asciiTheme="minorHAnsi" w:hAnsiTheme="minorHAnsi" w:cstheme="minorHAnsi"/>
                <w:sz w:val="18"/>
                <w:szCs w:val="18"/>
              </w:rPr>
              <w:t xml:space="preserve">types de </w:t>
            </w:r>
            <w:r w:rsidR="00F953AB" w:rsidRPr="00F953AB">
              <w:rPr>
                <w:rFonts w:asciiTheme="minorHAnsi" w:hAnsiTheme="minorHAnsi" w:cstheme="minorHAnsi"/>
                <w:sz w:val="18"/>
                <w:szCs w:val="18"/>
              </w:rPr>
              <w:t xml:space="preserve">données personnelles concernés. </w:t>
            </w:r>
          </w:p>
        </w:tc>
      </w:tr>
      <w:tr w:rsidR="00F953AB" w14:paraId="450A9057" w14:textId="163DC97B" w:rsidTr="0008089C">
        <w:trPr>
          <w:trHeight w:val="97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B2996F" w14:textId="76460CFC" w:rsidR="00F953AB" w:rsidRPr="00FA7F4D" w:rsidRDefault="00000000" w:rsidP="0072739E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5898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3201" w:rsidRPr="00FA7F4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43201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 xml:space="preserve">la </w:t>
            </w:r>
            <w:r w:rsidR="00543201" w:rsidRPr="00FA7F4D">
              <w:rPr>
                <w:rFonts w:asciiTheme="minorHAnsi" w:hAnsiTheme="minorHAnsi" w:cstheme="minorHAnsi"/>
                <w:sz w:val="20"/>
                <w:szCs w:val="20"/>
              </w:rPr>
              <w:t>portabilité</w:t>
            </w:r>
          </w:p>
        </w:tc>
        <w:tc>
          <w:tcPr>
            <w:tcW w:w="3260" w:type="dxa"/>
            <w:tcBorders>
              <w:left w:val="nil"/>
            </w:tcBorders>
          </w:tcPr>
          <w:p w14:paraId="07B4FAEA" w14:textId="2156A474" w:rsidR="00F953AB" w:rsidRPr="00D058E4" w:rsidRDefault="00D6184B" w:rsidP="004244B2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l</w:t>
            </w:r>
            <w:r w:rsidR="00D058E4" w:rsidRPr="00D058E4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e transfert de </w:t>
            </w:r>
            <w:r w:rsidR="004244B2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certaines </w:t>
            </w:r>
            <w:r w:rsidR="00D058E4" w:rsidRPr="00D058E4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données </w:t>
            </w:r>
            <w:r w:rsidR="004244B2" w:rsidRPr="00D058E4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personnelles </w:t>
            </w:r>
            <w:r w:rsidR="004244B2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(liées à un contrat ou à un consentement) </w:t>
            </w:r>
            <w:r w:rsidR="00D058E4" w:rsidRPr="00D058E4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vers un autre organisme similaire</w:t>
            </w:r>
            <w:r w:rsidR="004244B2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.</w:t>
            </w:r>
          </w:p>
        </w:tc>
        <w:tc>
          <w:tcPr>
            <w:tcW w:w="4536" w:type="dxa"/>
            <w:tcBorders>
              <w:right w:val="nil"/>
            </w:tcBorders>
          </w:tcPr>
          <w:p w14:paraId="5B673625" w14:textId="33B1B08B" w:rsidR="00F953AB" w:rsidRPr="00B47FD7" w:rsidRDefault="00B47FD7" w:rsidP="002E03E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47FD7">
              <w:rPr>
                <w:rFonts w:asciiTheme="minorHAnsi" w:hAnsiTheme="minorHAnsi" w:cstheme="minorHAnsi"/>
                <w:sz w:val="18"/>
                <w:szCs w:val="18"/>
              </w:rPr>
              <w:t xml:space="preserve">les types de données personnelles concernés </w:t>
            </w:r>
            <w:r w:rsidR="00FF1A86">
              <w:rPr>
                <w:rFonts w:asciiTheme="minorHAnsi" w:hAnsiTheme="minorHAnsi" w:cstheme="minorHAnsi"/>
                <w:sz w:val="18"/>
                <w:szCs w:val="18"/>
              </w:rPr>
              <w:t>et le destinataire (vous ou l’organisme à qui vous souhaitez que les données personnelles soient envoyées).</w:t>
            </w:r>
          </w:p>
        </w:tc>
      </w:tr>
      <w:tr w:rsidR="00F953AB" w14:paraId="3EB55B65" w14:textId="219507B4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502F53" w14:textId="22513E11" w:rsidR="00F953AB" w:rsidRPr="00FA7F4D" w:rsidRDefault="00000000" w:rsidP="0072739E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62077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226B" w:rsidRPr="00FA7F4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28226B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>une r</w:t>
            </w:r>
            <w:r w:rsidR="0028226B" w:rsidRPr="00FA7F4D">
              <w:rPr>
                <w:rFonts w:asciiTheme="minorHAnsi" w:hAnsiTheme="minorHAnsi" w:cstheme="minorHAnsi"/>
                <w:sz w:val="20"/>
                <w:szCs w:val="20"/>
              </w:rPr>
              <w:t>ectification</w:t>
            </w:r>
          </w:p>
        </w:tc>
        <w:tc>
          <w:tcPr>
            <w:tcW w:w="3260" w:type="dxa"/>
            <w:tcBorders>
              <w:left w:val="nil"/>
            </w:tcBorders>
          </w:tcPr>
          <w:p w14:paraId="3C345533" w14:textId="6A7F4E13" w:rsidR="00F953AB" w:rsidRPr="0028226B" w:rsidRDefault="0028226B" w:rsidP="002A2D34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 w:rsidRPr="0028226B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la correction d’une donnée </w:t>
            </w:r>
            <w:r w:rsidR="002A2D34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erronée</w:t>
            </w:r>
          </w:p>
        </w:tc>
        <w:tc>
          <w:tcPr>
            <w:tcW w:w="4536" w:type="dxa"/>
            <w:tcBorders>
              <w:right w:val="nil"/>
            </w:tcBorders>
          </w:tcPr>
          <w:p w14:paraId="6D554B32" w14:textId="088D5581" w:rsidR="00F953AB" w:rsidRPr="00B47FD7" w:rsidRDefault="002A2D34" w:rsidP="00CC302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la </w:t>
            </w:r>
            <w:r w:rsidR="0028226B">
              <w:rPr>
                <w:rFonts w:asciiTheme="minorHAnsi" w:hAnsiTheme="minorHAnsi" w:cstheme="minorHAnsi"/>
                <w:sz w:val="18"/>
                <w:szCs w:val="18"/>
              </w:rPr>
              <w:t xml:space="preserve">donnée personnelle qui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est </w:t>
            </w:r>
            <w:r w:rsidR="00CC3020">
              <w:rPr>
                <w:rFonts w:asciiTheme="minorHAnsi" w:hAnsiTheme="minorHAnsi" w:cstheme="minorHAnsi"/>
                <w:sz w:val="18"/>
                <w:szCs w:val="18"/>
              </w:rPr>
              <w:t>à rectifier</w:t>
            </w:r>
            <w:r w:rsidR="004854F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28226B" w14:paraId="1D6B3260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1E43D" w14:textId="76E68E27" w:rsidR="0028226B" w:rsidRPr="00FA7F4D" w:rsidRDefault="00000000" w:rsidP="0072739E">
            <w:pPr>
              <w:spacing w:before="0"/>
              <w:rPr>
                <w:rFonts w:ascii="MS Gothic" w:eastAsia="MS Gothic" w:hAnsi="MS Gothic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6554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03E7" w:rsidRPr="00FA7F4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2E03E7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>une o</w:t>
            </w:r>
            <w:r w:rsidR="002E03E7" w:rsidRPr="00FA7F4D">
              <w:rPr>
                <w:rFonts w:asciiTheme="minorHAnsi" w:hAnsiTheme="minorHAnsi" w:cstheme="minorHAnsi"/>
                <w:sz w:val="20"/>
                <w:szCs w:val="20"/>
              </w:rPr>
              <w:t>pposition</w:t>
            </w:r>
          </w:p>
        </w:tc>
        <w:tc>
          <w:tcPr>
            <w:tcW w:w="3260" w:type="dxa"/>
            <w:tcBorders>
              <w:left w:val="nil"/>
            </w:tcBorders>
          </w:tcPr>
          <w:p w14:paraId="478DCF9A" w14:textId="38CC82EE" w:rsidR="0028226B" w:rsidRPr="002E03E7" w:rsidRDefault="002E03E7" w:rsidP="002E03E7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l</w:t>
            </w:r>
            <w:r w:rsidRPr="002E03E7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’arrêt d’un traitement qui vous concerne</w:t>
            </w:r>
          </w:p>
        </w:tc>
        <w:tc>
          <w:tcPr>
            <w:tcW w:w="4536" w:type="dxa"/>
            <w:tcBorders>
              <w:right w:val="nil"/>
            </w:tcBorders>
          </w:tcPr>
          <w:p w14:paraId="26621FD0" w14:textId="44FC1739" w:rsidR="0028226B" w:rsidRPr="00B47FD7" w:rsidRDefault="002E03E7" w:rsidP="00BB188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le traitement concerné et le motif </w:t>
            </w:r>
            <w:r w:rsidR="00A3283C">
              <w:rPr>
                <w:rFonts w:asciiTheme="minorHAnsi" w:hAnsiTheme="minorHAnsi" w:cstheme="minorHAnsi"/>
                <w:sz w:val="18"/>
                <w:szCs w:val="18"/>
              </w:rPr>
              <w:t xml:space="preserve">légitime </w:t>
            </w:r>
            <w:r w:rsidR="00BB188C">
              <w:rPr>
                <w:rFonts w:asciiTheme="minorHAnsi" w:hAnsiTheme="minorHAnsi" w:cstheme="minorHAnsi"/>
                <w:sz w:val="18"/>
                <w:szCs w:val="18"/>
              </w:rPr>
              <w:t xml:space="preserve">appuyant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cette demande d’arrêt.</w:t>
            </w:r>
          </w:p>
        </w:tc>
      </w:tr>
      <w:tr w:rsidR="002E03E7" w14:paraId="6F5AB04E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64E179" w14:textId="6AF1FF8E" w:rsidR="00E45625" w:rsidRPr="00FA7F4D" w:rsidRDefault="00000000" w:rsidP="00E45625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68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C59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45625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="0072739E">
              <w:rPr>
                <w:rFonts w:asciiTheme="minorHAnsi" w:hAnsiTheme="minorHAnsi" w:cstheme="minorHAnsi"/>
                <w:sz w:val="20"/>
                <w:szCs w:val="20"/>
              </w:rPr>
              <w:t>un</w:t>
            </w:r>
            <w:proofErr w:type="gramEnd"/>
            <w:r w:rsidR="0072739E">
              <w:rPr>
                <w:rFonts w:asciiTheme="minorHAnsi" w:hAnsiTheme="minorHAnsi" w:cstheme="minorHAnsi"/>
                <w:sz w:val="20"/>
                <w:szCs w:val="20"/>
              </w:rPr>
              <w:t xml:space="preserve"> r</w:t>
            </w:r>
            <w:r w:rsidR="00E45625" w:rsidRPr="00FA7F4D">
              <w:rPr>
                <w:rFonts w:asciiTheme="minorHAnsi" w:hAnsiTheme="minorHAnsi" w:cstheme="minorHAnsi"/>
                <w:sz w:val="20"/>
                <w:szCs w:val="20"/>
              </w:rPr>
              <w:t>etrait d</w:t>
            </w:r>
            <w:r w:rsidR="0072739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E45625" w:rsidRPr="00FA7F4D">
              <w:rPr>
                <w:rFonts w:asciiTheme="minorHAnsi" w:hAnsiTheme="minorHAnsi" w:cstheme="minorHAnsi"/>
                <w:sz w:val="20"/>
                <w:szCs w:val="20"/>
              </w:rPr>
              <w:t>consentement</w:t>
            </w:r>
          </w:p>
          <w:p w14:paraId="7F7458DB" w14:textId="77777777" w:rsidR="002E03E7" w:rsidRPr="00FA7F4D" w:rsidRDefault="002E03E7" w:rsidP="002E03E7">
            <w:pPr>
              <w:spacing w:before="0"/>
              <w:rPr>
                <w:rFonts w:ascii="MS Gothic" w:eastAsia="MS Gothic" w:hAnsi="MS Gothic" w:cstheme="minorHAnsi"/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nil"/>
            </w:tcBorders>
          </w:tcPr>
          <w:p w14:paraId="2D81C98A" w14:textId="27D6C9B9" w:rsidR="002E03E7" w:rsidRDefault="00FA7F4D" w:rsidP="000C17B8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l</w:t>
            </w:r>
            <w:r w:rsidR="004559B7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a révocation d’</w:t>
            </w:r>
            <w:r w:rsidR="000C17B8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un consentement à un traitement</w:t>
            </w:r>
          </w:p>
        </w:tc>
        <w:tc>
          <w:tcPr>
            <w:tcW w:w="4536" w:type="dxa"/>
            <w:tcBorders>
              <w:right w:val="nil"/>
            </w:tcBorders>
          </w:tcPr>
          <w:p w14:paraId="671D6FE6" w14:textId="10BBA463" w:rsidR="002E03E7" w:rsidRDefault="009F3DC0" w:rsidP="009F3DC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="00826FF5">
              <w:rPr>
                <w:rFonts w:asciiTheme="minorHAnsi" w:hAnsiTheme="minorHAnsi" w:cstheme="minorHAnsi"/>
                <w:sz w:val="18"/>
                <w:szCs w:val="18"/>
              </w:rPr>
              <w:t xml:space="preserve">e traitement </w:t>
            </w:r>
            <w:r w:rsidR="000C17B8">
              <w:rPr>
                <w:rFonts w:asciiTheme="minorHAnsi" w:hAnsiTheme="minorHAnsi" w:cstheme="minorHAnsi"/>
                <w:sz w:val="18"/>
                <w:szCs w:val="18"/>
              </w:rPr>
              <w:t>concerné par votre demande et qui nécessitait votre consentement (</w:t>
            </w:r>
            <w:proofErr w:type="spellStart"/>
            <w:r w:rsidR="000C17B8" w:rsidRPr="000C17B8">
              <w:rPr>
                <w:rFonts w:asciiTheme="minorHAnsi" w:hAnsiTheme="minorHAnsi" w:cstheme="minorHAnsi"/>
                <w:sz w:val="18"/>
                <w:szCs w:val="18"/>
              </w:rPr>
              <w:t>ie</w:t>
            </w:r>
            <w:proofErr w:type="spellEnd"/>
            <w:r w:rsidR="000C17B8" w:rsidRPr="000C17B8">
              <w:rPr>
                <w:rFonts w:asciiTheme="minorHAnsi" w:hAnsiTheme="minorHAnsi" w:cstheme="minorHAnsi"/>
                <w:sz w:val="18"/>
                <w:szCs w:val="18"/>
              </w:rPr>
              <w:t> : lettre d’information, droit à l’image)</w:t>
            </w:r>
            <w:r w:rsidR="000C17B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BE4FFA" w14:paraId="710B7B55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F4627C" w14:textId="6A317F0E" w:rsidR="00BE4FFA" w:rsidRPr="00FA7F4D" w:rsidRDefault="00000000" w:rsidP="00BE4FFA">
            <w:pPr>
              <w:spacing w:before="0"/>
              <w:rPr>
                <w:rFonts w:ascii="MS Gothic" w:eastAsia="MS Gothic" w:hAnsi="MS Gothic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7700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FF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BE4FFA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E4FFA">
              <w:rPr>
                <w:rFonts w:asciiTheme="minorHAnsi" w:hAnsiTheme="minorHAnsi" w:cstheme="minorHAnsi"/>
                <w:sz w:val="20"/>
                <w:szCs w:val="20"/>
              </w:rPr>
              <w:t>une limitation</w:t>
            </w:r>
          </w:p>
        </w:tc>
        <w:tc>
          <w:tcPr>
            <w:tcW w:w="3260" w:type="dxa"/>
            <w:tcBorders>
              <w:left w:val="nil"/>
            </w:tcBorders>
          </w:tcPr>
          <w:p w14:paraId="1572DEEE" w14:textId="322E23FF" w:rsidR="00BE4FFA" w:rsidRDefault="00CF31C9" w:rsidP="000C17B8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l</w:t>
            </w:r>
            <w:r w:rsidR="00BE4FFA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e gel de l’utilisation de certaines données personnelles</w:t>
            </w:r>
          </w:p>
        </w:tc>
        <w:tc>
          <w:tcPr>
            <w:tcW w:w="4536" w:type="dxa"/>
            <w:tcBorders>
              <w:right w:val="nil"/>
            </w:tcBorders>
          </w:tcPr>
          <w:p w14:paraId="72DF068E" w14:textId="77FD3083" w:rsidR="00BE4FFA" w:rsidRDefault="00BE4FFA" w:rsidP="00BE4FF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le traitement concerné et le motif légitime appuyant cette demande de gel.</w:t>
            </w:r>
          </w:p>
        </w:tc>
      </w:tr>
      <w:tr w:rsidR="00ED2C59" w14:paraId="2DED0936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9414" w14:textId="77777777" w:rsidR="00ED2C59" w:rsidRPr="00FA7F4D" w:rsidRDefault="00000000" w:rsidP="00993516">
            <w:pPr>
              <w:spacing w:before="0"/>
              <w:rPr>
                <w:rFonts w:ascii="MS Gothic" w:eastAsia="MS Gothic" w:hAnsi="MS Gothic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28442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2C59" w:rsidRPr="00FA7F4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D2C59" w:rsidRPr="00FA7F4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D2C59">
              <w:rPr>
                <w:rFonts w:asciiTheme="minorHAnsi" w:hAnsiTheme="minorHAnsi" w:cstheme="minorHAnsi"/>
                <w:sz w:val="20"/>
                <w:szCs w:val="20"/>
              </w:rPr>
              <w:t>une d</w:t>
            </w:r>
            <w:r w:rsidR="00ED2C59" w:rsidRPr="00FA7F4D">
              <w:rPr>
                <w:rFonts w:asciiTheme="minorHAnsi" w:hAnsiTheme="minorHAnsi" w:cstheme="minorHAnsi"/>
                <w:sz w:val="20"/>
                <w:szCs w:val="20"/>
              </w:rPr>
              <w:t>irective post mortem</w:t>
            </w:r>
          </w:p>
        </w:tc>
        <w:tc>
          <w:tcPr>
            <w:tcW w:w="3260" w:type="dxa"/>
            <w:tcBorders>
              <w:left w:val="nil"/>
            </w:tcBorders>
          </w:tcPr>
          <w:p w14:paraId="1CEEB0E3" w14:textId="201568BA" w:rsidR="00ED2C59" w:rsidRDefault="003245C4" w:rsidP="003245C4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à fixer le devenir de vos données personnelles après votre décès</w:t>
            </w:r>
          </w:p>
        </w:tc>
        <w:tc>
          <w:tcPr>
            <w:tcW w:w="4536" w:type="dxa"/>
            <w:tcBorders>
              <w:right w:val="nil"/>
            </w:tcBorders>
          </w:tcPr>
          <w:p w14:paraId="0C04C458" w14:textId="625AA3B1" w:rsidR="00ED2C59" w:rsidRDefault="00383F15" w:rsidP="003245C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="003245C4">
              <w:rPr>
                <w:rFonts w:asciiTheme="minorHAnsi" w:hAnsiTheme="minorHAnsi" w:cstheme="minorHAnsi"/>
                <w:sz w:val="18"/>
                <w:szCs w:val="18"/>
              </w:rPr>
              <w:t>es données personnelles concernées et vos directives.</w:t>
            </w:r>
          </w:p>
        </w:tc>
      </w:tr>
      <w:tr w:rsidR="00ED2C59" w14:paraId="0B856A0B" w14:textId="77777777" w:rsidTr="0008089C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A30FDB" w14:textId="0372F61D" w:rsidR="00ED2C59" w:rsidRPr="008D5B03" w:rsidRDefault="00000000" w:rsidP="00692E10">
            <w:pPr>
              <w:spacing w:before="0"/>
              <w:rPr>
                <w:rFonts w:ascii="MS Gothic" w:eastAsia="MS Gothic" w:hAnsi="MS Gothic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37489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6903" w:rsidRPr="008D5B0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EF6903" w:rsidRPr="008D5B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92E10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 w:rsidR="00EF6903" w:rsidRPr="008D5B03">
              <w:rPr>
                <w:rFonts w:asciiTheme="minorHAnsi" w:hAnsiTheme="minorHAnsi" w:cstheme="minorHAnsi"/>
                <w:sz w:val="20"/>
                <w:szCs w:val="20"/>
              </w:rPr>
              <w:t>accès</w:t>
            </w:r>
            <w:r w:rsidR="00692E10">
              <w:rPr>
                <w:rFonts w:asciiTheme="minorHAnsi" w:hAnsiTheme="minorHAnsi" w:cstheme="minorHAnsi"/>
                <w:sz w:val="20"/>
                <w:szCs w:val="20"/>
              </w:rPr>
              <w:t xml:space="preserve"> à vos données</w:t>
            </w:r>
          </w:p>
        </w:tc>
        <w:tc>
          <w:tcPr>
            <w:tcW w:w="3260" w:type="dxa"/>
            <w:tcBorders>
              <w:left w:val="nil"/>
            </w:tcBorders>
          </w:tcPr>
          <w:p w14:paraId="6DA40D50" w14:textId="5D0AB40D" w:rsidR="00ED2C59" w:rsidRDefault="00383F15" w:rsidP="00383F15">
            <w:pPr>
              <w:jc w:val="both"/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 xml:space="preserve">la copie </w:t>
            </w:r>
            <w:r w:rsidR="00FF0EC3">
              <w:rPr>
                <w:rFonts w:asciiTheme="minorHAnsi" w:hAnsiTheme="minorHAnsi" w:cstheme="minorHAnsi"/>
                <w:i/>
                <w:color w:val="808080" w:themeColor="background1" w:themeShade="80"/>
                <w:sz w:val="18"/>
                <w:szCs w:val="18"/>
              </w:rPr>
              <w:t>partielle ou totale des données personnelles qui vous concerne</w:t>
            </w:r>
          </w:p>
        </w:tc>
        <w:tc>
          <w:tcPr>
            <w:tcW w:w="4536" w:type="dxa"/>
            <w:tcBorders>
              <w:right w:val="nil"/>
            </w:tcBorders>
          </w:tcPr>
          <w:p w14:paraId="499F9E36" w14:textId="72FA0148" w:rsidR="00ED2C59" w:rsidRDefault="00383F15" w:rsidP="00383F15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quels traitements ou services concernent votre demande </w:t>
            </w:r>
            <w:r w:rsidR="00F92A64">
              <w:rPr>
                <w:rFonts w:asciiTheme="minorHAnsi" w:hAnsiTheme="minorHAnsi" w:cstheme="minorHAnsi"/>
                <w:sz w:val="18"/>
                <w:szCs w:val="18"/>
              </w:rPr>
              <w:t xml:space="preserve">(urbanisme, état civil, scolarité, dossier individuel agent, </w:t>
            </w:r>
            <w:r w:rsidR="00AA15F1">
              <w:rPr>
                <w:rFonts w:asciiTheme="minorHAnsi" w:hAnsiTheme="minorHAnsi" w:cstheme="minorHAnsi"/>
                <w:sz w:val="18"/>
                <w:szCs w:val="18"/>
              </w:rPr>
              <w:t xml:space="preserve">médiathèque, </w:t>
            </w:r>
            <w:r w:rsidR="00F92A64">
              <w:rPr>
                <w:rFonts w:asciiTheme="minorHAnsi" w:hAnsiTheme="minorHAnsi" w:cstheme="minorHAnsi"/>
                <w:sz w:val="18"/>
                <w:szCs w:val="18"/>
              </w:rPr>
              <w:t>etc.)</w:t>
            </w:r>
          </w:p>
        </w:tc>
      </w:tr>
    </w:tbl>
    <w:p w14:paraId="7DE8049A" w14:textId="0E97F135" w:rsidR="000C65A0" w:rsidRPr="00874C1B" w:rsidRDefault="000C65A0" w:rsidP="000C65A0">
      <w:pPr>
        <w:jc w:val="both"/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</w:pPr>
      <w:r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>Attention : d</w:t>
      </w:r>
      <w:r w:rsidRPr="00874C1B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roits RGPD ne veut pas forcément dire droits exerçables. En effet, en fonction de la base légale du traitement, certains droits </w:t>
      </w:r>
      <w:r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peuvent être </w:t>
      </w:r>
      <w:r w:rsidRPr="00874C1B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>restreints</w:t>
      </w:r>
      <w:r w:rsidR="00772439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 ou impossibles</w:t>
      </w:r>
      <w:r w:rsidRPr="00874C1B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. </w:t>
      </w:r>
      <w:r w:rsidR="00772439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>N</w:t>
      </w:r>
      <w:r w:rsidRPr="00874C1B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ous </w:t>
      </w:r>
      <w:r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 xml:space="preserve">vous </w:t>
      </w:r>
      <w:r w:rsidRPr="00874C1B">
        <w:rPr>
          <w:rFonts w:asciiTheme="minorHAnsi" w:hAnsiTheme="minorHAnsi" w:cstheme="minorHAnsi"/>
          <w:i/>
          <w:color w:val="808080" w:themeColor="background1" w:themeShade="80"/>
          <w:sz w:val="20"/>
          <w:szCs w:val="20"/>
        </w:rPr>
        <w:t>expliquerons tout cela le cas échéant dans notre réponse.</w:t>
      </w:r>
    </w:p>
    <w:p w14:paraId="4DFB57E2" w14:textId="77D19C5F" w:rsidR="00013C02" w:rsidRPr="002666D6" w:rsidRDefault="00515430" w:rsidP="00013C02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2"/>
        </w:rPr>
        <w:lastRenderedPageBreak/>
        <w:t xml:space="preserve">Vous êtes la personne concernée par la demande : </w:t>
      </w:r>
      <w:sdt>
        <w:sdtPr>
          <w:rPr>
            <w:rFonts w:asciiTheme="minorHAnsi" w:hAnsiTheme="minorHAnsi" w:cstheme="minorHAnsi"/>
            <w:sz w:val="22"/>
          </w:rPr>
          <w:id w:val="1123814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3C02" w:rsidRPr="00200A43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013C02" w:rsidRPr="00200A43">
        <w:rPr>
          <w:rFonts w:asciiTheme="minorHAnsi" w:hAnsiTheme="minorHAnsi" w:cstheme="minorHAnsi"/>
          <w:sz w:val="22"/>
        </w:rPr>
        <w:t xml:space="preserve"> Oui </w:t>
      </w:r>
      <w:sdt>
        <w:sdtPr>
          <w:rPr>
            <w:rFonts w:asciiTheme="minorHAnsi" w:hAnsiTheme="minorHAnsi" w:cstheme="minorHAnsi"/>
            <w:sz w:val="22"/>
          </w:rPr>
          <w:id w:val="813679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3C02" w:rsidRPr="00200A43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2666D6">
        <w:rPr>
          <w:rFonts w:asciiTheme="minorHAnsi" w:hAnsiTheme="minorHAnsi" w:cstheme="minorHAnsi"/>
          <w:sz w:val="22"/>
        </w:rPr>
        <w:t xml:space="preserve"> </w:t>
      </w:r>
      <w:r w:rsidR="00013C02" w:rsidRPr="00200A43">
        <w:rPr>
          <w:rFonts w:asciiTheme="minorHAnsi" w:hAnsiTheme="minorHAnsi" w:cstheme="minorHAnsi"/>
          <w:sz w:val="22"/>
        </w:rPr>
        <w:t>Non</w:t>
      </w:r>
      <w:r w:rsidR="002666D6">
        <w:rPr>
          <w:rFonts w:asciiTheme="minorHAnsi" w:hAnsiTheme="minorHAnsi" w:cstheme="minorHAnsi"/>
          <w:sz w:val="22"/>
        </w:rPr>
        <w:t xml:space="preserve"> </w:t>
      </w:r>
      <w:r w:rsidR="002666D6" w:rsidRPr="002666D6">
        <w:rPr>
          <w:rFonts w:asciiTheme="minorHAnsi" w:hAnsiTheme="minorHAnsi" w:cstheme="minorHAnsi"/>
          <w:sz w:val="16"/>
          <w:szCs w:val="16"/>
        </w:rPr>
        <w:t xml:space="preserve">un justificatif de </w:t>
      </w:r>
      <w:r w:rsidR="002B22D0">
        <w:rPr>
          <w:rFonts w:asciiTheme="minorHAnsi" w:hAnsiTheme="minorHAnsi" w:cstheme="minorHAnsi"/>
          <w:sz w:val="16"/>
          <w:szCs w:val="16"/>
        </w:rPr>
        <w:t>d</w:t>
      </w:r>
      <w:r w:rsidR="002666D6" w:rsidRPr="002666D6">
        <w:rPr>
          <w:rFonts w:asciiTheme="minorHAnsi" w:hAnsiTheme="minorHAnsi" w:cstheme="minorHAnsi"/>
          <w:sz w:val="16"/>
          <w:szCs w:val="16"/>
        </w:rPr>
        <w:t xml:space="preserve">roit à agir </w:t>
      </w:r>
      <w:r w:rsidR="002B22D0">
        <w:rPr>
          <w:rFonts w:asciiTheme="minorHAnsi" w:hAnsiTheme="minorHAnsi" w:cstheme="minorHAnsi"/>
          <w:sz w:val="16"/>
          <w:szCs w:val="16"/>
        </w:rPr>
        <w:t>est nécessaire (mandat)</w:t>
      </w:r>
    </w:p>
    <w:p w14:paraId="3E675989" w14:textId="6CFE5C87" w:rsidR="00013C02" w:rsidRPr="00200A43" w:rsidRDefault="00013C02" w:rsidP="00013C02">
      <w:pPr>
        <w:rPr>
          <w:rFonts w:asciiTheme="minorHAnsi" w:hAnsiTheme="minorHAnsi" w:cstheme="minorHAnsi"/>
          <w:sz w:val="22"/>
        </w:rPr>
      </w:pPr>
      <w:r w:rsidRPr="00200A43">
        <w:rPr>
          <w:rFonts w:asciiTheme="minorHAnsi" w:hAnsiTheme="minorHAnsi" w:cstheme="minorHAnsi"/>
          <w:sz w:val="22"/>
        </w:rPr>
        <w:t>Prénom</w:t>
      </w:r>
      <w:r w:rsidR="002666D6">
        <w:rPr>
          <w:rFonts w:asciiTheme="minorHAnsi" w:hAnsiTheme="minorHAnsi" w:cstheme="minorHAnsi"/>
          <w:sz w:val="22"/>
        </w:rPr>
        <w:t>s</w:t>
      </w:r>
      <w:r w:rsidRPr="00200A43">
        <w:rPr>
          <w:rFonts w:asciiTheme="minorHAnsi" w:hAnsiTheme="minorHAnsi" w:cstheme="minorHAnsi"/>
          <w:color w:val="FF0000"/>
          <w:sz w:val="22"/>
        </w:rPr>
        <w:t>*</w:t>
      </w:r>
      <w:r w:rsidRPr="00200A43">
        <w:rPr>
          <w:rFonts w:asciiTheme="minorHAnsi" w:hAnsiTheme="minorHAnsi" w:cstheme="minorHAnsi"/>
          <w:sz w:val="22"/>
        </w:rPr>
        <w:t xml:space="preserve"> : </w:t>
      </w:r>
    </w:p>
    <w:p w14:paraId="1DE2ADD8" w14:textId="77777777" w:rsidR="00013C02" w:rsidRPr="00200A43" w:rsidRDefault="00013C02" w:rsidP="00013C02">
      <w:pPr>
        <w:rPr>
          <w:rFonts w:asciiTheme="minorHAnsi" w:hAnsiTheme="minorHAnsi" w:cstheme="minorHAnsi"/>
          <w:sz w:val="22"/>
        </w:rPr>
      </w:pPr>
      <w:r w:rsidRPr="00200A43">
        <w:rPr>
          <w:rFonts w:asciiTheme="minorHAnsi" w:hAnsiTheme="minorHAnsi" w:cstheme="minorHAnsi"/>
          <w:sz w:val="22"/>
        </w:rPr>
        <w:t>Nom</w:t>
      </w:r>
      <w:r w:rsidRPr="00200A43">
        <w:rPr>
          <w:rFonts w:asciiTheme="minorHAnsi" w:hAnsiTheme="minorHAnsi" w:cstheme="minorHAnsi"/>
          <w:color w:val="FF0000"/>
          <w:sz w:val="22"/>
        </w:rPr>
        <w:t>*</w:t>
      </w:r>
      <w:r w:rsidRPr="00200A43">
        <w:rPr>
          <w:rFonts w:asciiTheme="minorHAnsi" w:hAnsiTheme="minorHAnsi" w:cstheme="minorHAnsi"/>
          <w:sz w:val="22"/>
        </w:rPr>
        <w:t xml:space="preserve"> : </w:t>
      </w:r>
    </w:p>
    <w:p w14:paraId="1C33FF7A" w14:textId="65B8E89E" w:rsidR="00013C02" w:rsidRPr="00200A43" w:rsidRDefault="002666D6" w:rsidP="00013C02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Courriel</w:t>
      </w:r>
      <w:r w:rsidRPr="00200A43">
        <w:rPr>
          <w:rFonts w:asciiTheme="minorHAnsi" w:hAnsiTheme="minorHAnsi" w:cstheme="minorHAnsi"/>
          <w:color w:val="FF0000"/>
          <w:sz w:val="22"/>
        </w:rPr>
        <w:t>*</w:t>
      </w:r>
      <w:r>
        <w:rPr>
          <w:rFonts w:asciiTheme="minorHAnsi" w:hAnsiTheme="minorHAnsi" w:cstheme="minorHAnsi"/>
          <w:sz w:val="22"/>
        </w:rPr>
        <w:t xml:space="preserve"> : </w:t>
      </w:r>
    </w:p>
    <w:p w14:paraId="11DCB427" w14:textId="25ED6307" w:rsidR="00013C02" w:rsidRPr="00200A43" w:rsidRDefault="00013C02" w:rsidP="00013C02">
      <w:pPr>
        <w:rPr>
          <w:rFonts w:asciiTheme="minorHAnsi" w:hAnsiTheme="minorHAnsi" w:cstheme="minorHAnsi"/>
          <w:sz w:val="22"/>
        </w:rPr>
      </w:pPr>
      <w:r w:rsidRPr="00200A43">
        <w:rPr>
          <w:rFonts w:asciiTheme="minorHAnsi" w:hAnsiTheme="minorHAnsi" w:cstheme="minorHAnsi"/>
          <w:sz w:val="22"/>
        </w:rPr>
        <w:t>Adresse postale</w:t>
      </w:r>
      <w:r w:rsidR="002666D6" w:rsidRPr="00200A43">
        <w:rPr>
          <w:rFonts w:asciiTheme="minorHAnsi" w:hAnsiTheme="minorHAnsi" w:cstheme="minorHAnsi"/>
          <w:color w:val="FF0000"/>
          <w:sz w:val="22"/>
        </w:rPr>
        <w:t>*</w:t>
      </w:r>
      <w:r w:rsidRPr="00200A43">
        <w:rPr>
          <w:rFonts w:asciiTheme="minorHAnsi" w:hAnsiTheme="minorHAnsi" w:cstheme="minorHAnsi"/>
          <w:sz w:val="22"/>
        </w:rPr>
        <w:t xml:space="preserve"> : </w:t>
      </w:r>
    </w:p>
    <w:p w14:paraId="5AF804EC" w14:textId="756D8DEC" w:rsidR="00013C02" w:rsidRPr="00200A43" w:rsidRDefault="00013C02" w:rsidP="00013C02">
      <w:pPr>
        <w:rPr>
          <w:rFonts w:asciiTheme="minorHAnsi" w:hAnsiTheme="minorHAnsi" w:cstheme="minorHAnsi"/>
          <w:sz w:val="22"/>
        </w:rPr>
      </w:pPr>
      <w:r w:rsidRPr="00200A43">
        <w:rPr>
          <w:rFonts w:asciiTheme="minorHAnsi" w:hAnsiTheme="minorHAnsi" w:cstheme="minorHAnsi"/>
          <w:sz w:val="22"/>
        </w:rPr>
        <w:t xml:space="preserve">Vous souhaitez </w:t>
      </w:r>
      <w:r w:rsidR="00D11435">
        <w:rPr>
          <w:rFonts w:asciiTheme="minorHAnsi" w:hAnsiTheme="minorHAnsi" w:cstheme="minorHAnsi"/>
          <w:sz w:val="22"/>
        </w:rPr>
        <w:t xml:space="preserve">de préférence </w:t>
      </w:r>
      <w:r w:rsidRPr="00200A43">
        <w:rPr>
          <w:rFonts w:asciiTheme="minorHAnsi" w:hAnsiTheme="minorHAnsi" w:cstheme="minorHAnsi"/>
          <w:sz w:val="22"/>
        </w:rPr>
        <w:t xml:space="preserve">un retour par : </w:t>
      </w:r>
      <w:sdt>
        <w:sdtPr>
          <w:rPr>
            <w:rFonts w:asciiTheme="minorHAnsi" w:hAnsiTheme="minorHAnsi" w:cstheme="minorHAnsi"/>
            <w:sz w:val="22"/>
          </w:rPr>
          <w:id w:val="56748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00A43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Pr="00200A43">
        <w:rPr>
          <w:rFonts w:asciiTheme="minorHAnsi" w:hAnsiTheme="minorHAnsi" w:cstheme="minorHAnsi"/>
          <w:sz w:val="22"/>
        </w:rPr>
        <w:t xml:space="preserve"> </w:t>
      </w:r>
      <w:r w:rsidR="002666D6">
        <w:rPr>
          <w:rFonts w:asciiTheme="minorHAnsi" w:hAnsiTheme="minorHAnsi" w:cstheme="minorHAnsi"/>
          <w:sz w:val="22"/>
        </w:rPr>
        <w:t>Courriel</w:t>
      </w:r>
      <w:r>
        <w:rPr>
          <w:rFonts w:asciiTheme="minorHAnsi" w:hAnsiTheme="minorHAnsi" w:cstheme="minorHAnsi"/>
          <w:sz w:val="22"/>
        </w:rPr>
        <w:t xml:space="preserve"> </w:t>
      </w:r>
      <w:sdt>
        <w:sdtPr>
          <w:rPr>
            <w:rFonts w:asciiTheme="minorHAnsi" w:hAnsiTheme="minorHAnsi" w:cstheme="minorHAnsi"/>
            <w:sz w:val="22"/>
          </w:rPr>
          <w:id w:val="1640293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2660"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 w:rsidRPr="00200A43">
        <w:rPr>
          <w:rFonts w:asciiTheme="minorHAnsi" w:hAnsiTheme="minorHAnsi" w:cstheme="minorHAnsi"/>
          <w:sz w:val="22"/>
        </w:rPr>
        <w:t xml:space="preserve"> Courrier</w:t>
      </w:r>
      <w:r w:rsidR="00CE2660">
        <w:rPr>
          <w:rFonts w:asciiTheme="minorHAnsi" w:hAnsiTheme="minorHAnsi" w:cstheme="minorHAnsi"/>
          <w:sz w:val="22"/>
        </w:rPr>
        <w:t xml:space="preserve"> </w:t>
      </w:r>
      <w:sdt>
        <w:sdtPr>
          <w:rPr>
            <w:rFonts w:asciiTheme="minorHAnsi" w:hAnsiTheme="minorHAnsi" w:cstheme="minorHAnsi"/>
            <w:sz w:val="22"/>
          </w:rPr>
          <w:id w:val="188243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E2660"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 w:rsidR="00CE2660">
        <w:rPr>
          <w:rFonts w:asciiTheme="minorHAnsi" w:hAnsiTheme="minorHAnsi" w:cstheme="minorHAnsi"/>
          <w:sz w:val="22"/>
        </w:rPr>
        <w:t xml:space="preserve"> A venir chercher sur place</w:t>
      </w:r>
    </w:p>
    <w:p w14:paraId="77E1B9E2" w14:textId="2315D997" w:rsidR="00013C02" w:rsidRPr="00200A43" w:rsidRDefault="00013C02" w:rsidP="00013C02">
      <w:pPr>
        <w:rPr>
          <w:rFonts w:asciiTheme="minorHAnsi" w:hAnsiTheme="minorHAnsi" w:cstheme="minorHAnsi"/>
          <w:sz w:val="22"/>
        </w:rPr>
      </w:pPr>
      <w:r w:rsidRPr="00200A43">
        <w:rPr>
          <w:rFonts w:asciiTheme="minorHAnsi" w:hAnsiTheme="minorHAnsi" w:cstheme="minorHAnsi"/>
          <w:sz w:val="22"/>
        </w:rPr>
        <w:t xml:space="preserve">Description </w:t>
      </w:r>
      <w:r w:rsidR="002666D6">
        <w:rPr>
          <w:rFonts w:asciiTheme="minorHAnsi" w:hAnsiTheme="minorHAnsi" w:cstheme="minorHAnsi"/>
          <w:sz w:val="22"/>
        </w:rPr>
        <w:t xml:space="preserve">de votre demande (selon indication portée dans le tableau ci-dessus) </w:t>
      </w:r>
      <w:r w:rsidRPr="00200A43">
        <w:rPr>
          <w:rFonts w:asciiTheme="minorHAnsi" w:hAnsiTheme="minorHAnsi" w:cstheme="minorHAnsi"/>
          <w:sz w:val="22"/>
        </w:rPr>
        <w:t>:</w:t>
      </w:r>
    </w:p>
    <w:p w14:paraId="39CEA8B4" w14:textId="12416B04" w:rsidR="00200A43" w:rsidRDefault="00200A43" w:rsidP="00685E9E"/>
    <w:p w14:paraId="72B3293B" w14:textId="75A3B5DF" w:rsidR="00013C02" w:rsidRDefault="00013C02" w:rsidP="00685E9E"/>
    <w:p w14:paraId="24852C84" w14:textId="0BBFB3FA" w:rsidR="00D5558D" w:rsidRDefault="00D5558D" w:rsidP="00685E9E"/>
    <w:p w14:paraId="54682F0C" w14:textId="20BEC829" w:rsidR="00EB7B8E" w:rsidRDefault="00EB7B8E" w:rsidP="00685E9E"/>
    <w:p w14:paraId="52118085" w14:textId="77777777" w:rsidR="00931415" w:rsidRDefault="00931415" w:rsidP="00685E9E"/>
    <w:p w14:paraId="30168B0F" w14:textId="77777777" w:rsidR="00931415" w:rsidRDefault="003450BB" w:rsidP="004E7545">
      <w:pPr>
        <w:shd w:val="clear" w:color="auto" w:fill="BFBFBF" w:themeFill="background1" w:themeFillShade="BF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Justificatif d’identité</w:t>
      </w:r>
      <w:r w:rsidR="00931415">
        <w:rPr>
          <w:rFonts w:asciiTheme="minorHAnsi" w:hAnsiTheme="minorHAnsi" w:cstheme="minorHAnsi"/>
          <w:sz w:val="22"/>
        </w:rPr>
        <w:t> :</w:t>
      </w:r>
    </w:p>
    <w:p w14:paraId="6180CC7A" w14:textId="663D8EBE" w:rsidR="003450BB" w:rsidRPr="00FF2A9A" w:rsidRDefault="00931415" w:rsidP="003450BB">
      <w:pPr>
        <w:rPr>
          <w:rFonts w:asciiTheme="minorHAnsi" w:hAnsiTheme="minorHAnsi" w:cstheme="minorHAnsi"/>
          <w:sz w:val="20"/>
          <w:szCs w:val="20"/>
        </w:rPr>
      </w:pPr>
      <w:r w:rsidRPr="00FF2A9A">
        <w:rPr>
          <w:rFonts w:asciiTheme="minorHAnsi" w:hAnsiTheme="minorHAnsi" w:cstheme="minorHAnsi"/>
          <w:sz w:val="20"/>
          <w:szCs w:val="20"/>
        </w:rPr>
        <w:t>Indiquez toute information permettant de vous identifier (n°</w:t>
      </w:r>
      <w:r w:rsidR="003072D1">
        <w:rPr>
          <w:rFonts w:asciiTheme="minorHAnsi" w:hAnsiTheme="minorHAnsi" w:cstheme="minorHAnsi"/>
          <w:sz w:val="20"/>
          <w:szCs w:val="20"/>
        </w:rPr>
        <w:t xml:space="preserve"> </w:t>
      </w:r>
      <w:r w:rsidRPr="00FF2A9A">
        <w:rPr>
          <w:rFonts w:asciiTheme="minorHAnsi" w:hAnsiTheme="minorHAnsi" w:cstheme="minorHAnsi"/>
          <w:sz w:val="20"/>
          <w:szCs w:val="20"/>
        </w:rPr>
        <w:t>matricule, n°</w:t>
      </w:r>
      <w:r w:rsidR="003072D1">
        <w:rPr>
          <w:rFonts w:asciiTheme="minorHAnsi" w:hAnsiTheme="minorHAnsi" w:cstheme="minorHAnsi"/>
          <w:sz w:val="20"/>
          <w:szCs w:val="20"/>
        </w:rPr>
        <w:t xml:space="preserve"> </w:t>
      </w:r>
      <w:r w:rsidRPr="00FF2A9A">
        <w:rPr>
          <w:rFonts w:asciiTheme="minorHAnsi" w:hAnsiTheme="minorHAnsi" w:cstheme="minorHAnsi"/>
          <w:sz w:val="20"/>
          <w:szCs w:val="20"/>
        </w:rPr>
        <w:t>adhérent, etc.).</w:t>
      </w:r>
    </w:p>
    <w:p w14:paraId="15012F49" w14:textId="77777777" w:rsidR="00931415" w:rsidRDefault="00931415" w:rsidP="00685E9E"/>
    <w:p w14:paraId="605466CE" w14:textId="77777777" w:rsidR="00931415" w:rsidRDefault="00931415" w:rsidP="00685E9E"/>
    <w:p w14:paraId="16CC202A" w14:textId="29AFF30B" w:rsidR="00931415" w:rsidRDefault="00931415" w:rsidP="004E7545">
      <w:pPr>
        <w:jc w:val="both"/>
        <w:rPr>
          <w:i/>
          <w:color w:val="808080" w:themeColor="background1" w:themeShade="80"/>
          <w:sz w:val="20"/>
          <w:szCs w:val="20"/>
        </w:rPr>
      </w:pPr>
      <w:r w:rsidRPr="00931415">
        <w:rPr>
          <w:i/>
          <w:color w:val="808080" w:themeColor="background1" w:themeShade="80"/>
          <w:sz w:val="20"/>
          <w:szCs w:val="20"/>
        </w:rPr>
        <w:t xml:space="preserve">En fonction de la nature de votre demande, </w:t>
      </w:r>
      <w:r w:rsidR="004E7545" w:rsidRPr="00931415">
        <w:rPr>
          <w:i/>
          <w:color w:val="808080" w:themeColor="background1" w:themeShade="80"/>
          <w:sz w:val="20"/>
          <w:szCs w:val="20"/>
        </w:rPr>
        <w:t>s’il</w:t>
      </w:r>
      <w:r w:rsidRPr="00931415">
        <w:rPr>
          <w:i/>
          <w:color w:val="808080" w:themeColor="background1" w:themeShade="80"/>
          <w:sz w:val="20"/>
          <w:szCs w:val="20"/>
        </w:rPr>
        <w:t xml:space="preserve"> s’avère que nous ayons besoin d’une copie d’une pièce officielle d’identité nous reviendrons vers vous. </w:t>
      </w:r>
    </w:p>
    <w:p w14:paraId="5E0BC389" w14:textId="77777777" w:rsidR="004E7545" w:rsidRPr="00931415" w:rsidRDefault="004E7545" w:rsidP="004E7545">
      <w:pPr>
        <w:spacing w:before="0" w:after="0" w:line="240" w:lineRule="auto"/>
        <w:jc w:val="both"/>
        <w:rPr>
          <w:i/>
          <w:color w:val="808080" w:themeColor="background1" w:themeShade="80"/>
          <w:sz w:val="20"/>
          <w:szCs w:val="20"/>
        </w:rPr>
      </w:pPr>
    </w:p>
    <w:p w14:paraId="42747E79" w14:textId="5F421DA0" w:rsidR="00EB7B8E" w:rsidRPr="006C4292" w:rsidRDefault="00EB7B8E" w:rsidP="004E7545">
      <w:pPr>
        <w:shd w:val="clear" w:color="auto" w:fill="BFBFBF" w:themeFill="background1" w:themeFillShade="BF"/>
        <w:spacing w:before="0" w:line="240" w:lineRule="auto"/>
        <w:rPr>
          <w:sz w:val="20"/>
          <w:szCs w:val="20"/>
        </w:rPr>
      </w:pPr>
      <w:r w:rsidRPr="006C4292">
        <w:rPr>
          <w:sz w:val="20"/>
          <w:szCs w:val="20"/>
        </w:rPr>
        <w:t xml:space="preserve">Ce formulaire et les pièces complémentaires </w:t>
      </w:r>
      <w:r w:rsidR="004E7545">
        <w:rPr>
          <w:sz w:val="20"/>
          <w:szCs w:val="20"/>
        </w:rPr>
        <w:t xml:space="preserve">sont </w:t>
      </w:r>
      <w:r w:rsidRPr="006C4292">
        <w:rPr>
          <w:sz w:val="20"/>
          <w:szCs w:val="20"/>
        </w:rPr>
        <w:t>à transmettre :</w:t>
      </w:r>
    </w:p>
    <w:p w14:paraId="0A24C911" w14:textId="4C77EC50" w:rsidR="00EB7B8E" w:rsidRPr="006C4292" w:rsidRDefault="004E7545" w:rsidP="00B170B7">
      <w:pPr>
        <w:spacing w:before="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&gt; </w:t>
      </w:r>
      <w:r w:rsidR="00B170B7">
        <w:rPr>
          <w:sz w:val="20"/>
          <w:szCs w:val="20"/>
        </w:rPr>
        <w:t>Soit p</w:t>
      </w:r>
      <w:r w:rsidR="00EB7B8E" w:rsidRPr="006C4292">
        <w:rPr>
          <w:sz w:val="20"/>
          <w:szCs w:val="20"/>
        </w:rPr>
        <w:t xml:space="preserve">ar courriel à l’adresse : </w:t>
      </w:r>
      <w:r w:rsidR="000203D0" w:rsidRPr="00D23633">
        <w:rPr>
          <w:b/>
          <w:sz w:val="20"/>
          <w:szCs w:val="20"/>
        </w:rPr>
        <w:t>rgpd@cdg51.fr</w:t>
      </w:r>
    </w:p>
    <w:p w14:paraId="4042543D" w14:textId="4AD463C6" w:rsidR="00EB7B8E" w:rsidRPr="006C4292" w:rsidRDefault="004E7545" w:rsidP="00B170B7">
      <w:pPr>
        <w:spacing w:before="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&gt; </w:t>
      </w:r>
      <w:r w:rsidR="00B170B7">
        <w:rPr>
          <w:sz w:val="20"/>
          <w:szCs w:val="20"/>
        </w:rPr>
        <w:t>Soit p</w:t>
      </w:r>
      <w:r w:rsidR="00EB7B8E" w:rsidRPr="006C4292">
        <w:rPr>
          <w:sz w:val="20"/>
          <w:szCs w:val="20"/>
        </w:rPr>
        <w:t xml:space="preserve">ar courrier : </w:t>
      </w:r>
      <w:r w:rsidR="003072D1">
        <w:rPr>
          <w:sz w:val="20"/>
          <w:szCs w:val="20"/>
        </w:rPr>
        <w:t>11 rue du Général Edmond Buat 51000 CHÂLONS-EN-CHAMPAGNE</w:t>
      </w:r>
      <w:r w:rsidR="00EB7B8E" w:rsidRPr="006C4292">
        <w:rPr>
          <w:sz w:val="20"/>
          <w:szCs w:val="20"/>
        </w:rPr>
        <w:t xml:space="preserve"> avec la mention « A l’attention du Référent RGPD »</w:t>
      </w:r>
    </w:p>
    <w:p w14:paraId="4BA67171" w14:textId="1996746C" w:rsidR="00EB7B8E" w:rsidRPr="006C4292" w:rsidRDefault="004E7545" w:rsidP="00B170B7">
      <w:pPr>
        <w:spacing w:before="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&gt; </w:t>
      </w:r>
      <w:r w:rsidR="00B170B7">
        <w:rPr>
          <w:sz w:val="20"/>
          <w:szCs w:val="20"/>
        </w:rPr>
        <w:t>Soit s</w:t>
      </w:r>
      <w:r w:rsidR="00EB7B8E" w:rsidRPr="006C4292">
        <w:rPr>
          <w:sz w:val="20"/>
          <w:szCs w:val="20"/>
        </w:rPr>
        <w:t>ur place</w:t>
      </w:r>
      <w:r w:rsidR="00B12FF4">
        <w:rPr>
          <w:sz w:val="20"/>
          <w:szCs w:val="20"/>
        </w:rPr>
        <w:t> : 34 rue Louis Cochet 51400 LA NEUVILLE-AU-TEMPLE</w:t>
      </w:r>
    </w:p>
    <w:p w14:paraId="1D3F6316" w14:textId="355FA88C" w:rsidR="00D5558D" w:rsidRDefault="00D5558D" w:rsidP="00685E9E"/>
    <w:p w14:paraId="3D635671" w14:textId="2DC6BE5F" w:rsidR="00D5558D" w:rsidRDefault="00D5558D" w:rsidP="00EB7B8E">
      <w:pPr>
        <w:jc w:val="both"/>
      </w:pPr>
      <w:r w:rsidRPr="00D5558D">
        <w:rPr>
          <w:sz w:val="20"/>
          <w:szCs w:val="20"/>
        </w:rPr>
        <w:t>Les données personnelles recueillies dans ce formulaire sont indispensables p</w:t>
      </w:r>
      <w:r w:rsidR="00FC7220">
        <w:rPr>
          <w:sz w:val="20"/>
          <w:szCs w:val="20"/>
        </w:rPr>
        <w:t xml:space="preserve">our </w:t>
      </w:r>
      <w:r w:rsidRPr="00D5558D">
        <w:rPr>
          <w:sz w:val="20"/>
          <w:szCs w:val="20"/>
        </w:rPr>
        <w:t xml:space="preserve">votre organisme </w:t>
      </w:r>
      <w:r w:rsidR="007F3648">
        <w:rPr>
          <w:sz w:val="20"/>
          <w:szCs w:val="20"/>
        </w:rPr>
        <w:t xml:space="preserve">afin de </w:t>
      </w:r>
      <w:r w:rsidR="00FC7220">
        <w:rPr>
          <w:sz w:val="20"/>
          <w:szCs w:val="20"/>
        </w:rPr>
        <w:t xml:space="preserve">traiter </w:t>
      </w:r>
      <w:r w:rsidRPr="00D5558D">
        <w:rPr>
          <w:sz w:val="20"/>
          <w:szCs w:val="20"/>
        </w:rPr>
        <w:t xml:space="preserve">votre demande d’exercice de droits RGPD. </w:t>
      </w:r>
      <w:r w:rsidR="002B1098">
        <w:rPr>
          <w:sz w:val="20"/>
          <w:szCs w:val="20"/>
        </w:rPr>
        <w:t>Les destinataires de</w:t>
      </w:r>
      <w:r w:rsidR="007F3648">
        <w:rPr>
          <w:sz w:val="20"/>
          <w:szCs w:val="20"/>
        </w:rPr>
        <w:t xml:space="preserve">s </w:t>
      </w:r>
      <w:r w:rsidR="002B1098">
        <w:rPr>
          <w:sz w:val="20"/>
          <w:szCs w:val="20"/>
        </w:rPr>
        <w:t xml:space="preserve">données personnelles </w:t>
      </w:r>
      <w:r w:rsidR="007F3648">
        <w:rPr>
          <w:sz w:val="20"/>
          <w:szCs w:val="20"/>
        </w:rPr>
        <w:t xml:space="preserve">de ce formulaire </w:t>
      </w:r>
      <w:r w:rsidR="002B1098">
        <w:rPr>
          <w:sz w:val="20"/>
          <w:szCs w:val="20"/>
        </w:rPr>
        <w:t>sont exclusivement le référent RGPD interne</w:t>
      </w:r>
      <w:r w:rsidR="00097B8F">
        <w:rPr>
          <w:sz w:val="20"/>
          <w:szCs w:val="20"/>
        </w:rPr>
        <w:t xml:space="preserve">, </w:t>
      </w:r>
      <w:r w:rsidR="002B1098">
        <w:rPr>
          <w:sz w:val="20"/>
          <w:szCs w:val="20"/>
        </w:rPr>
        <w:t>le délégué à la protection des données désigné par l’organisme</w:t>
      </w:r>
      <w:r w:rsidR="00097B8F">
        <w:rPr>
          <w:sz w:val="20"/>
          <w:szCs w:val="20"/>
        </w:rPr>
        <w:t xml:space="preserve"> et les services concernés par les droits exercés</w:t>
      </w:r>
      <w:r w:rsidR="002B1098">
        <w:rPr>
          <w:sz w:val="20"/>
          <w:szCs w:val="20"/>
        </w:rPr>
        <w:t>.</w:t>
      </w:r>
      <w:r w:rsidR="002312FA">
        <w:rPr>
          <w:sz w:val="20"/>
          <w:szCs w:val="20"/>
        </w:rPr>
        <w:t xml:space="preserve"> </w:t>
      </w:r>
      <w:r w:rsidR="00B76669">
        <w:rPr>
          <w:sz w:val="20"/>
          <w:szCs w:val="20"/>
        </w:rPr>
        <w:t>L</w:t>
      </w:r>
      <w:r w:rsidRPr="00D5558D">
        <w:rPr>
          <w:sz w:val="20"/>
          <w:szCs w:val="20"/>
        </w:rPr>
        <w:t>es données personnelles de cette demande</w:t>
      </w:r>
      <w:r w:rsidR="00C6634F">
        <w:rPr>
          <w:sz w:val="20"/>
          <w:szCs w:val="20"/>
        </w:rPr>
        <w:t xml:space="preserve">, </w:t>
      </w:r>
      <w:r w:rsidRPr="00D5558D">
        <w:rPr>
          <w:sz w:val="20"/>
          <w:szCs w:val="20"/>
        </w:rPr>
        <w:t xml:space="preserve">les pièces </w:t>
      </w:r>
      <w:r w:rsidR="00C6634F">
        <w:rPr>
          <w:sz w:val="20"/>
          <w:szCs w:val="20"/>
        </w:rPr>
        <w:t xml:space="preserve">et précisions </w:t>
      </w:r>
      <w:r w:rsidRPr="00D5558D">
        <w:rPr>
          <w:sz w:val="20"/>
          <w:szCs w:val="20"/>
        </w:rPr>
        <w:t>complémentaires seront conservées pendant un délai de 5 ans</w:t>
      </w:r>
      <w:r w:rsidR="001200C9">
        <w:rPr>
          <w:sz w:val="20"/>
          <w:szCs w:val="20"/>
        </w:rPr>
        <w:t xml:space="preserve"> au titre de la traçabilité des demandes</w:t>
      </w:r>
      <w:r w:rsidR="00956A3B">
        <w:rPr>
          <w:sz w:val="20"/>
          <w:szCs w:val="20"/>
        </w:rPr>
        <w:t xml:space="preserve"> de droit</w:t>
      </w:r>
      <w:r w:rsidRPr="00D5558D">
        <w:rPr>
          <w:sz w:val="20"/>
          <w:szCs w:val="20"/>
        </w:rPr>
        <w:t>.</w:t>
      </w:r>
    </w:p>
    <w:sectPr w:rsidR="00D5558D" w:rsidSect="005A573A">
      <w:headerReference w:type="default" r:id="rId13"/>
      <w:footerReference w:type="default" r:id="rId14"/>
      <w:type w:val="continuous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65D54" w14:textId="77777777" w:rsidR="000734A6" w:rsidRDefault="000734A6" w:rsidP="001E7D29">
      <w:pPr>
        <w:spacing w:after="0" w:line="240" w:lineRule="auto"/>
      </w:pPr>
      <w:r>
        <w:separator/>
      </w:r>
    </w:p>
  </w:endnote>
  <w:endnote w:type="continuationSeparator" w:id="0">
    <w:p w14:paraId="7CBF5214" w14:textId="77777777" w:rsidR="000734A6" w:rsidRDefault="000734A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69017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DBD5B01" w14:textId="03C7884B" w:rsidR="004C0DE2" w:rsidRDefault="004C0DE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2B37B5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B37B5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4590469" w14:textId="77777777" w:rsidR="004C0DE2" w:rsidRDefault="004C0D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4F069" w14:textId="77777777" w:rsidR="000734A6" w:rsidRDefault="000734A6" w:rsidP="001E7D29">
      <w:pPr>
        <w:spacing w:after="0" w:line="240" w:lineRule="auto"/>
      </w:pPr>
      <w:r>
        <w:separator/>
      </w:r>
    </w:p>
  </w:footnote>
  <w:footnote w:type="continuationSeparator" w:id="0">
    <w:p w14:paraId="0C4F59E5" w14:textId="77777777" w:rsidR="000734A6" w:rsidRDefault="000734A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D6037" w14:textId="57E469F7" w:rsidR="002E4F42" w:rsidRPr="00B51DEC" w:rsidRDefault="003072D1" w:rsidP="003072D1">
    <w:pPr>
      <w:ind w:left="1416" w:firstLine="384"/>
    </w:pPr>
    <w:r>
      <w:rPr>
        <w:rFonts w:ascii="Britannic Bold" w:hAnsi="Britannic Bold"/>
        <w:noProof/>
        <w:sz w:val="32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2F8A53B" wp14:editId="1465A460">
              <wp:simplePos x="0" y="0"/>
              <wp:positionH relativeFrom="margin">
                <wp:align>left</wp:align>
              </wp:positionH>
              <wp:positionV relativeFrom="paragraph">
                <wp:posOffset>1022985</wp:posOffset>
              </wp:positionV>
              <wp:extent cx="2169795" cy="314325"/>
              <wp:effectExtent l="0" t="0" r="1905" b="9525"/>
              <wp:wrapSquare wrapText="bothSides"/>
              <wp:docPr id="39460043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79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28A92" w14:textId="58229CCE" w:rsidR="003072D1" w:rsidRDefault="003072D1" w:rsidP="003072D1">
                          <w:pPr>
                            <w:pStyle w:val="Corpsdetexte"/>
                          </w:pPr>
                          <w:r>
                            <w:rPr>
                              <w:b/>
                              <w:sz w:val="22"/>
                            </w:rPr>
                            <w:t>LA NEUVILLE-AU-TEMPLE</w:t>
                          </w:r>
                        </w:p>
                        <w:p w14:paraId="6E6AF886" w14:textId="77777777" w:rsidR="003072D1" w:rsidRDefault="003072D1" w:rsidP="003072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8A53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left:0;text-align:left;margin-left:0;margin-top:80.55pt;width:170.85pt;height:24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" o:allowincell="f" stroked="f">
              <v:textbox>
                <w:txbxContent>
                  <w:p w14:paraId="5B628A92" w14:textId="58229CCE" w:rsidR="003072D1" w:rsidRDefault="003072D1" w:rsidP="003072D1">
                    <w:pPr>
                      <w:pStyle w:val="Corpsdetexte"/>
                    </w:pPr>
                    <w:r>
                      <w:rPr>
                        <w:b/>
                        <w:sz w:val="22"/>
                      </w:rPr>
                      <w:t>LA NEUVILLE-AU-TEMPLE</w:t>
                    </w:r>
                  </w:p>
                  <w:p w14:paraId="6E6AF886" w14:textId="77777777" w:rsidR="003072D1" w:rsidRDefault="003072D1" w:rsidP="003072D1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0" allowOverlap="1" wp14:anchorId="2C19A730" wp14:editId="163DFAAE">
          <wp:simplePos x="0" y="0"/>
          <wp:positionH relativeFrom="margin">
            <wp:posOffset>1148080</wp:posOffset>
          </wp:positionH>
          <wp:positionV relativeFrom="paragraph">
            <wp:posOffset>0</wp:posOffset>
          </wp:positionV>
          <wp:extent cx="685800" cy="791210"/>
          <wp:effectExtent l="0" t="0" r="0" b="8890"/>
          <wp:wrapSquare wrapText="bothSides"/>
          <wp:docPr id="948180714" name="Image 948180714" descr="Une image contenant symbole, Emblème, bouclier, bad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180714" name="Image 948180714" descr="Une image contenant symbole, Emblème, bouclier, badg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7A9">
      <w:rPr>
        <w:noProof/>
      </w:rPr>
      <w:drawing>
        <wp:anchor distT="0" distB="0" distL="114300" distR="114300" simplePos="0" relativeHeight="251666432" behindDoc="0" locked="0" layoutInCell="1" allowOverlap="1" wp14:anchorId="11E9D091" wp14:editId="68174DD5">
          <wp:simplePos x="0" y="0"/>
          <wp:positionH relativeFrom="column">
            <wp:posOffset>33655</wp:posOffset>
          </wp:positionH>
          <wp:positionV relativeFrom="paragraph">
            <wp:posOffset>0</wp:posOffset>
          </wp:positionV>
          <wp:extent cx="631205" cy="723900"/>
          <wp:effectExtent l="0" t="0" r="0" b="0"/>
          <wp:wrapSquare wrapText="bothSides"/>
          <wp:docPr id="1020328565" name="Image 1020328565" descr="Une image contenant texte, symbole, Emblème, écuss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565" name="Image 1020328565" descr="Une image contenant texte, symbole, Emblème, écusson&#10;&#10;Le contenu généré par l’IA peut être incorrect.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54"/>
                  <a:stretch/>
                </pic:blipFill>
                <pic:spPr bwMode="auto">
                  <a:xfrm>
                    <a:off x="0" y="0"/>
                    <a:ext cx="631205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31E66" w:rsidRPr="00B51DEC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940CC9D" wp14:editId="35F1FC02">
              <wp:simplePos x="0" y="0"/>
              <wp:positionH relativeFrom="column">
                <wp:posOffset>-932329</wp:posOffset>
              </wp:positionH>
              <wp:positionV relativeFrom="paragraph">
                <wp:posOffset>-1779494</wp:posOffset>
              </wp:positionV>
              <wp:extent cx="8005445" cy="12802870"/>
              <wp:effectExtent l="0" t="0" r="0" b="0"/>
              <wp:wrapNone/>
              <wp:docPr id="17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45" cy="12802870"/>
                        <a:chOff x="0" y="0"/>
                        <a:chExt cx="8005465" cy="12802942"/>
                      </a:xfrm>
                    </wpg:grpSpPr>
                    <wps:wsp>
                      <wps:cNvPr id="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3648644" cy="33483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4" y="447672"/>
                          <a:ext cx="2941430" cy="262274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5C4FF"/>
                        </a:solidFill>
                        <a:ln w="9525" cap="flat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75C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2973" y="2855258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C20DBC" id="Groupe 3" o:spid="_x0000_s1026" style="position:absolute;margin-left:-73.4pt;margin-top:-140.1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SSxPCDwNFIkmx/KAUhENTCQqx/IwOZYHlIpoYCJROZaHybE8lGMJgdULyrE8&#10;TI7lAaWS28DkWB7KsYTAq4Ii0eRYHsqxhMDTQJFociwP5VhC4GmgSDQ5lodyLCGwNFCO5WFyLA/l&#10;WELgaaBINDmWh3IsIfA0UCSaHMtDOZYQeBooEk2O5aEcSwg8DRSJJsfyUI4lBI4GT+VYQuBlIBzL&#10;0+RYnsqxhMDTQGbnp8mxPJVjCYGngczOT5NjeSrHEgJPA1knPk2O5akcSwg8DWSd+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HjU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PNLzJ+2GnR34Yo1vPo7BWwKxqhZw04FTodcb8ErcKCfH3okGDkM&#10;KkxlOnAYXl0DUMPEBbQDPAo2sMp53stGlCr9wcmh9HxQPXHeqKBKwkAJgqtAYlDxuCGR18yrawCq&#10;BdF4QMhGFjetd6/RUYECpdw3zeINr65tMEVdoGNARzFSlBcxyN5ssjnLiQEth4+pr0IThHaYLzJd&#10;DGBklCf94ssyhznIuPaUMztxo0ScqmXr/aUSZNTv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fxf&#10;0s5t53ocR8+3UqgbSHltvGmkcpDjHOYGuhsNTIDO9KCnkgxy9Xlei5RNymt9JlIo4PuXLEuURHH3&#10;UrIKShRkjOVdxFjeGWNRQY2CzIlFjOWdMRYV1CjInFi8K+ydMRYV1CjInFjEWN4ZY1FBjYLMicVz&#10;LO+MsaigREHGWN5FjOWdz7GooEZB5s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KyxMCTwNFosmxPKBURAMTicqxPEyO5QGlIhqYSFSO5WFyLA/lWEJg9YJy&#10;LA+TY3lAqdQ2MDmWh3IsIfCqoEg0OZaHciwh8DRQJJocy0M5lhB4GigSTY7loRxLCCwNlGN5mBzL&#10;QzmWEHgaKBJNjuWhHEsIPA0UiSbH8lCOJQSeBopEk2N5KMcSAk8DRaLJsTyUYwmBo8FTOZYQeBkI&#10;x/I0OZanciwh8DSQ2flpcixP5VhC4Gkgs/PT5FieyrGEwNNA/MSnybE8lWMJgaeB+IlP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UCpFJYnBJ4GikSTY3lAqYgGJhKVY3mYHMsDSkU0MJGoHMvD5FgeyrGEwOoF&#10;5VgeJsfygFKpbWByLA/lWELgVUGRaHIsD+VYQuBpoEg0OZaHciwh8DRQJJocy0M5lhBYGijH8jA5&#10;lodyLCHwNFAkmhzLQzmWEHgaKBJNjuWhHEsIPA0UiSbH8lCOJQSeBopEk2N5KMcSAkeDp3IsIfBe&#10;IBzL0+RYnsqxhMDTQGbnp8mxPJVjCYGngczOT5NjeSrHEgJPA/ETnybH8lSOJQSeBuInP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KyxMCTwNFosmxPKBU&#10;RAMTicqxPEyO5QGlIhqYSFSO5WFyLA/lWEJg9YJyLA+TY3lAqdQ2MDmWh3IsIfCqoEg0OZaHciwh&#10;8DRQJJocy0M5lhB4GigSTY7loRxLCCwNlGN5mBzLQzmWEHgaKBJNjuWhHEsIPA0UiSbH8lCOJQSe&#10;BopEk2N5KMcSAk8DRaLJsTyUYwmBo8FTOZYQeBkIx/I0OZanciwh8DSQ2flpcixP5VhC4Gkgs/PT&#10;5FieyrGEwNNA/MSnybE8lWMJgaeB+IlP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">
              <v:shape id="Forme libre : Forme 10" o:spid="_x0000_s1027" style="position:absolute;width:36486;height:3348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983667,3330178;1966615,3338716;1967637,3339123;2125450,3243498;2070317,3255706;1987618,3265472;1983681,3255706;2041439,3250823;2125450,3243498;2268860,3230719;2265492,3231604;2267219,3231291;1240049,3212369;1298463,3226408;1323404,3227628;1392975,3259369;1424480,3265472;1426450,3266083;1433669,3259369;1461235,3266693;1488801,3272796;1543118,3284543;1543934,3283783;1606942,3293549;1637133,3298432;1667325,3300874;1729020,3303315;1813032,3302094;1816678,3302094;1824846,3297821;1843224,3292328;1861929,3292023;1874728,3293548;1878173,3302094;1907544,3302094;1898356,3314301;1893106,3320406;1876040,3327730;1844536,3327730;1803844,3325288;1715894,3322847;1650260,3317964;1592502,3310640;1534744,3302094;1446796,3289886;1378537,3269135;1379326,3268601;1339156,3256927;1303714,3242278;1263021,3230071;1221016,3216642;1240049,3212369;2012758,3186197;1992702,3189044;1853998,3195557;1899668,3200772;1911483,3198330;1992869,3189786;2006262,3187364;2137378,3168510;2069256,3178178;2092632,3178799;2126270,3173001;2386044,3165687;2172389,3218599;2280509,3196195;1016238,3140956;1167195,3200772;1221016,3216642;1261708,3230070;1302402,3242277;1337843,3256926;1329967,3263030;1308964,3259367;1234142,3233733;1197387,3220304;1160633,3205655;1112063,3189786;1070057,3172696;1037241,3156825;1016238,3140956;1077935,3110439;1150131,3144619;1140943,3149502;1056932,3111659;1077935,3110439;811461,3027429;900723,3073817;919100,3093348;877095,3072595;845590,3054285;811461,3027429;967986,2996105;967998,2996452;972431,3001443;972919,2999351;2885004,2915972;2880238,2916341;2801477,2968833;2724028,3007897;2668896,3038415;2638705,3050622;2607201,3062829;2569133,3081141;2540254,3097010;2498248,3112880;2454931,3127529;2443116,3138515;2424738,3144619;2378795,3151944;2319724,3169034;2265905,3184903;2206834,3200773;2133324,3217864;2029624,3233733;2026998,3237395;1977139,3248988;1978430,3249603;2033801,3236729;2034874,3233733;2138577,3217864;2212086,3200773;2271156,3184903;2324976,3169034;2384046,3151944;2429990,3144619;2398889,3161974;2399798,3161710;2432616,3143398;2450993,3137295;2452217,3136980;2460181,3128749;2503500,3114100;2545506,3098231;2574385,3082361;2612452,3064051;2643956,3051843;2665560,3043109;2676773,3035973;2731906,3005455;2809353,2966392;634026,2899090;639009,2903066;640711,2903872;2893815,2867223;2893364,2867511;2893364,2867860;2895451,2868137;2895990,2867511;2922174,2849001;2914424,2853980;2913054,2855304;2918368,2852141;526844,2787513;576421,2841797;537111,2797929;3015116,2787477;3014999,2787516;3014130,2793047;2993128,2815020;2968186,2840655;2969690,2840333;2993128,2816240;3014130,2794267;3015116,2787477;655147,2759988;657746,2762932;657877,2762528;460977,2732009;495107,2752762;496783,2754597;512335,2757797;547612,2788163;596182,2824785;617185,2851641;628998,2865070;678880,2904133;664441,2915119;617987,2867118;615873,2867511;659834,2912936;664441,2915119;678881,2904133;803585,2995688;778645,3003013;787833,3009117;751078,3010337;727450,2995688;705135,2979819;650002,2937093;598807,2894368;551551,2851641;529236,2830889;508234,2808916;516110,2799150;542363,2821123;571242,2841875;606683,2877277;609696,2879680;571242,2841875;543675,2821123;517422,2799150;488543,2766189;460977,2732009;3352801,2537912;3352135,2538178;3337798,2570177;3339019,2384979;3304232,2431707;3287167,2461005;3270103,2487861;3229409,2537912;3193968,2587962;3162463,2628247;3159837,2629740;3157687,2632702;3161150,2630688;3192654,2590405;3228097,2540354;3268789,2490304;3285855,2463448;3302919,2434150;3338362,2386541;3474880,2368230;3457815,2415839;3427624,2467109;3397432,2519602;3369866,2552561;3388244,2518380;3403996,2484200;3415809,2465889;3431561,2441475;3446001,2417060;3474880,2368230;3389914,2263589;3358051,2315738;3357466,2316991;3389556,2264467;3407389,2145477;3369093,2242780;3288535,2395912;3276741,2413253;3276666,2413397;3249099,2457344;3221533,2504953;3190029,2541575;3163775,2583080;3008880,2745438;2957685,2785723;2952773,2789196;2950655,2791190;2929247,2807419;2911742,2826006;2847420,2871174;2837342,2877095;2809966,2897848;2806014,2900236;2800164,2905355;2748970,2937094;2697775,2966392;2691915,2969154;2657252,2990091;2646507,2995132;2636080,3001792;2600637,3020104;2567522,3032182;2493716,3066802;2320557,3126861;2199893,3155714;2297410,3138515;2315787,3134852;2374857,3115320;2411612,3104334;2470683,3076257;2537629,3054283;2580520,3038641;2599325,3028649;2616388,3023767;2640017,3011558;2646226,3007546;2662333,2993248;2697775,2973716;2738096,2955335;2752907,2946859;2804102,2915119;2826417,2895588;2851359,2880939;2915679,2835772;2961623,2795487;3012817,2755203;3167713,2592845;3189030,2559145;3190029,2556223;3224158,2507393;3234660,2492744;3248623,2474734;3253037,2467109;3280603,2423163;3334423,2319400;3386930,2208313;3402354,2163145;3551014,2037410;3547077,2039851;3547077,2039851;3563413,1965062;3562942,1967221;3566766,1971490;3578581,1983698;3586457,1978815;3586655,1977878;3581206,1981256;3568079,1970269;3551713,1826390;3550796,1826437;3549136,1826523;3549702,1832326;3548390,1862845;3543139,1881156;3511635,1927544;3503759,1967829;3495883,1981256;3482756,2039851;3468316,2086239;3452564,2131407;3443376,2166808;3432875,2203430;3441250,2191316;3448627,2165587;3455189,2128965;3470941,2083798;3485382,2037410;3498508,1978815;3506384,1965386;3514260,1925102;3545765,1878714;3524762,1972710;3509010,2050837;3473567,2150938;3466556,2161081;3463559,2176269;3453877,2202210;3417122,2276674;3400057,2315738;3389556,2336491;3376429,2358464;3340987,2417060;3302919,2474434;3254351,2551341;3200530,2627027;3165089,2669752;3127021,2711257;3113894,2728347;3099455,2745438;3077139,2762528;3040642,2800107;3041696,2804033;3003629,2840655;2962935,2867511;2930119,2891926;2899031,2913053;2903866,2912679;2937995,2889485;2970813,2865070;3011505,2838214;3049573,2801592;3048260,2796709;3085015,2758866;3107331,2741776;3121770,2724686;3134897,2707595;3172965,2666090;3208406,2623364;3262227,2547678;3310795,2470772;3348863,2413397;3384305,2354802;3397432,2332828;3407933,2312076;3424999,2273013;3461753,2198547;3476192,2148498;3511635,2048397;3527387,1970270;3548390,1876273;3553125,1859762;3549702,1859182;3551014,1828665;3579893,1800587;3564608,1859817;3564609,1859817;3579894,1800588;3591708,1788380;3583832,1804250;3582028,1837514;3581206,1868948;3568079,1906511;3568079,1910802;3583832,1868948;3586457,1804248;3592577,1791918;3535262,1735887;3526661,1754795;3523449,1782276;3519307,1769439;3517793,1771251;3522137,1784718;3519511,1804250;3524762,1820119;3528832,1819909;3526074,1811573;3528699,1792041;3535262,1735887;3645528,1702928;3648153,1704148;3646840,1755419;3648153,1790821;3644215,1855519;3640277,1892142;3628463,1945854;3624525,1991022;3604834,2074032;3586457,2146055;3553641,2159484;3556266,2152159;3561517,2100888;3581206,2047176;3596958,2038631;3596958,2038630;3614024,1945854;3623212,1901907;3631088,1856741;3637652,1814014;3640277,1773731;3641589,1739550;3644215,1721238;3645528,1702928;184878,1136913;185532,1137217;185594,1137047;264076,961941;235197,1011991;211569,1030302;211512,1031471;209227,1078204;209294,1078092;211569,1031522;235197,1013211;264076,963161;265060,963771;265552,962856;279827,855736;261449,867944;233884,921656;240190,926348;240395,925524;235197,921656;262762,867944;279036,857134;380903,786155;379245,787389;372207,812554;367777,825218;247010,1030302;229945,1080352;214193,1131623;180063,1239048;157748,1312292;147247,1367226;141996,1395302;138058,1423380;126244,1499065;122306,1545453;128870,1594283;131946,1567677;131495,1558881;136746,1507610;148559,1431924;157929,1421468;171535,1336789;170875,1322058;183843,1287484;191560,1258456;189253,1263462;181377,1261021;161686,1313513;162999,1342811;153810,1398965;152498,1408731;139371,1423380;143308,1395302;148559,1367226;159060,1312292;181377,1239048;215506,1131623;231258,1080352;248322,1030302;369089,825218;380903,786155;404533,664081;404531,664081;411094,668964;411094,668963;641067,490281;640814,490469;640048,491275;629328,501722;626617,505389;624846,507250;617185,517593;537112,605486;514796,629900;492481,655535;393805,756961;493793,654315;516108,628679;538424,604264;618497,516371;626617,505389;640048,491275;674389,406104;663059,409774;654633,412684;652628,415049;638188,427257;601433,449230;576493,474866;552864,500501;537112,513930;536578,513307;521688,529953;496419,559098;455726,600603;462289,607926;462415,607823;457038,601823;497731,560318;538424,513930;554176,500502;577805,474866;602745,449231;639500,427258;653940,415051;669692,409558;674664,408122;2575697,185552;2642643,213628;2671521,235602;2607201,206304;2575697,185552;2357793,96438;2410300,107424;2483809,141604;2357793,96438;1567563,88351;1539996,91555;1480925,98879;1423168,111086;1398228,118411;1369349,125735;1306156,137280;1294525,141606;1214453,167240;1135692,196538;1080560,219733;1043805,233160;953230,272224;909912,297860;867907,323495;800959,369883;737951,416271;677648,465193;682819,471205;695617,463041;706512,455489;745827,423595;808836,377207;875781,330819;917787,305183;961106,279548;1051680,240485;1087123,223394;1142255,200200;1221016,170902;1301088,145267;1334724,139123;1350973,133959;1572131,89590;2037008,62104;2065065,64698;2103134,76906;2074255,73244;2013872,62257;2037008,62104;2189770,52491;2243589,56153;2309223,80567;2227837,67140;2189770,52491;1750681,52186;1599066,59815;1494052,73243;1444170,85450;1400851,100099;1340468,107424;1112063,189214;1029365,223394;1004423,231939;982109,242926;940103,263678;874469,295417;824588,332039;680193,437023;650018,461425;620497,486492;621122,487074;394030,734883;348086,793478;327083,828880;306080,861839;266700,930201;223863,992975;223382,994900;208942,1031522;198441,1048613;195815,1051054;184166,1087066;181377,1108429;178751,1138947;160374,1188998;143308,1239048;124931,1312292;114429,1379433;107867,1446573;117055,1400185;117907,1396357;119680,1378212;130182,1311072;133470,1312092;133755,1310958;130183,1309851;148560,1236606;165625,1186555;183918,1136735;182690,1136506;185315,1105988;199754,1048613;210255,1031522;210608,1030630;224696,994900;268013,931422;307393,863061;328396,830101;349399,794699;395343,736104;622436,488295;682819,437024;827213,332041;877095,295418;942728,263679;984734,242926;1007050,231940;1031990,223394;1114690,189214;1343095,107425;1403478,100100;1446796,85452;1496677,73244;1601692,59815;1753306,52644;1875169,56446;1935111,0;1996806,3662;2059815,9766;2101820,19532;2129387,31739;2163517,25635;2214710,36622;2246215,45167;2244903,46388;2243589,54933;2189770,51271;2171393,46388;2153015,42725;2117572,35401;2082131,28076;2045376,23193;2004684,23193;1971866,23193;1920672,23193;1918268,22480;1895731,32959;1903607,45167;1982367,59815;1947319,60385;1947910,60427;1984993,59815;2016497,63478;2076880,74464;2105759,78127;2154329,87893;2204210,97659;2252779,108645;2301348,122074;2324976,128177;2348605,135501;2348909,135760;2365853,138477;2406915,152667;2412651,160749;2414238,161137;2450993,174565;2482498,186772;2514002,200201;2537630,212408;2553382,219733;2570446,228277;2628204,258796;2701714,302743;2739782,327158;2740884,327889;2760338,338881;3501134,1634567;3500580,1644782;3515572,1646774;3530011,1656540;3536575,1689499;3561515,1728563;3572018,1729451;3572018,1720018;3582689,1692452;3582518,1687059;3593020,1654098;3607460,1654098;3629775,1640671;3632400,1694383;3625837,1720018;3617961,1744433;3614022,1784718;3612710,1805470;3610085,1826223;3604488,1829694;3604834,1831105;3610197,1827780;3612710,1807911;3614022,1787159;3617961,1746874;3625837,1722460;3632400,1696825;3642901,1704149;3641589,1722460;3638964,1740771;3637651,1774952;3635025,1815236;3628463,1857962;3620587,1903129;3611397,1947075;3594333,2039851;3578581,2048397;3558890,2102110;3553639,2153381;3551014,2160705;3528699,2216859;3522135,2221742;3494570,2281557;3523449,2221742;3530011,2216859;3488006,2327945;3465691,2338933;3461063,2347541;3461753,2348697;3467004,2338931;3489319,2327945;3473567,2369450;3444688,2418280;3430249,2442695;3414497,2467109;3402682,2485420;3385618,2520822;3367241,2555003;3338362,2591625;3309483,2625805;3310686,2623501;3277978,2664869;3207093,2736893;3193138,2756861;3207093,2738113;3277978,2666089;3224158,2741775;3196428,2768785;3174167,2784003;3172963,2785723;3159046,2795679;3158525,2799150;3096828,2857745;3031195,2913899;3028160,2915947;3006254,2941976;2953747,2978598;2904673,3012826;2904497,3013024;2953747,2979819;3006254,2943197;2962935,2983481;2927658,3004844;2903254,3014429;2902552,3015221;2876299,3031090;2866407,3035354;2841515,3054132;2817229,3070154;2780474,3092127;2768661,3093348;2755530,3098776;2753489,3100218;2769973,3094568;2781788,3093348;2734531,3126308;2704339,3140958;2674148,3154385;2652823,3157360;2649207,3159268;2549443,3199552;2544357,3200627;2514002,3219084;2531066,3223967;2468057,3249603;2473308,3232512;2452305,3239837;2432616,3245940;2391922,3258147;2386485,3252079;2366981,3255706;2343353,3260589;2294784,3271576;2293183,3272268;2339415,3261809;2363043,3256926;2382733,3253264;2390609,3259367;2431302,3247160;2450992,3241057;2471995,3233733;2466744,3250823;2411612,3275238;2408909,3274534;2370919,3288665;2339415,3297211;2292159,3308197;2272633,3306672;2231794,3314062;2230462,3316743;2121511,3336274;2096570,3330170;2075567,3330170;2038812,3341157;2005996,3343599;1973178,3344819;1969613,3343399;1939706,3348329;1903607,3342377;1904920,3341157;1911483,3332612;1881292,3328950;1895731,3321626;1939050,3320404;1981055,3319184;2041437,3320404;2083443,3316743;2162203,3300872;2214710,3289886;2254091,3288665;2256830,3287482;2218649,3288666;2166142,3299652;2087381,3315523;2045376,3319184;1984993,3317964;1942987,3319184;1899668,3320406;1900982,3315523;1910170,3303315;2314474,3241057;2588824,3144619;2661020,3109217;2701714,3089686;2743719,3068934;2822480,3024987;2885488,2979819;3003629,2894368;3036445,2869953;3067949,2844318;3115206,2804033;3134897,2773515;3163180,2749404;3163407,2747889;3136210,2771074;3116519,2801592;3069263,2841876;3037759,2867511;3004942,2891926;2886802,2977378;2823793,3022546;2745033,3066492;2703027,3087244;2662333,3106776;2590137,3142178;2315787,3238615;1911483,3300874;1881292,3300874;1877353,3291108;1845849,3289886;1816970,3300874;1732959,3302094;1671264,3299652;1641072,3297211;1610881,3292328;1629068,3274288;1625320,3275238;1557559,3263568;1554435,3264252;1424481,3242278;1373286,3232512;1328655,3225188;1274836,3201993;1207889,3178800;1138318,3153164;1150131,3144619;1198701,3153164;1219704,3170254;1291900,3189786;1434982,3223967;1470424,3230071;1508492,3236174;1550498,3244720;1596788,3254028;1600378,3253264;1643697,3259369;1645009,3256927;1708018,3259369;1718519,3260589;1815657,3260589;1886541,3263030;1970553,3256927;1981054,3256927;1984993,3266693;2067691,3256927;2122823,3244720;2154327,3239837;2174018,3237395;2217336,3227629;2252779,3220305;2288220,3211759;2353231,3201296;2361731,3198332;2293472,3209318;2258029,3217864;2222588,3225188;2179269,3234954;2159579,3237395;2128075,3242278;2042751,3249603;1984993,3254486;1974491,3254486;1890480,3260589;1819596,3258147;1722458,3258147;1711956,3256927;1671264,3241057;1648948,3254486;1648891,3254591;1667325,3243498;1708019,3259367;1645011,3256926;1645507,3256627;1604317,3250823;1555749,3241057;1513743,3232512;1475675,3226408;1440233,3220305;1297151,3186124;1224954,3166593;1203952,3149502;1155382,3140956;1083185,3106776;1062183,3107997;987359,3072595;974233,3050622;976858,3049402;1022802,3072595;1068745,3095790;1081872,3088465;1028053,3055505;983422,3037194;921726,3004234;869219,2972495;786521,2939535;755017,2915121;761579,2912679;793083,2921224;727450,2857745;690695,2829669;656565,2801592;613248,2768632;550239,2703933;545916,2691368;533174,2679518;489856,2635571;484605,2613598;467540,2591625;465507,2588660;445224,2575754;405843,2523263;383529,2474434;380903,2474434;350712,2420721;321834,2367009;291641,2304752;264076,2241274;291641,2283999;319208,2337711;328396,2367009;332194,2372188;327520,2349587;315330,2329013;295488,2287519;271951,2251038;243072,2177794;218330,2102711;210206,2080823;174821,1949473;159172,1854120;159060,1856741;160374,1876273;166936,1921441;174813,1967829;161686,1927544;152498,1876273;141996,1876273;135432,1829885;126244,1800587;118368,1772511;96052,1750537;89489,1750537;82925,1720018;80300,1680955;85551,1626022;88176,1606490;92647,1593094;90473,1562544;93427,1517376;98677,1508221;98677,1502727;88176,1521039;78988,1508831;61922,1486858;58805,1469463;57985,1470988;52734,1519817;48796,1568647;44858,1606490;44858,1684616;46170,1724901;48796,1765185;36982,1803028;34357,1803028;26481,1729784;26481,1654098;33044,1595503;44853,1606484;34357,1594283;31732,1550336;34357,1483195;35669,1464885;39608,1434366;55360,1379433;63208,1342940;60610,1334265;51421,1383095;35669,1438029;31732,1468546;30418,1486858;27793,1553998;30418,1597945;23856,1656540;23856,1732226;31732,1805470;34357,1805470;51421,1875053;60610,1932427;80300,1991022;111312,2117025;114019,2141173;119682,2141173;148560,2205872;159062,2238832;139371,2210755;118368,2166808;117056,2179015;105636,2146093;97365,2147276;88176,2119200;56672,2052059;36982,1992243;35669,1942192;26481,1883597;19917,1825002;5478,1782276;14666,1555219;23856,1496624;15979,1464885;31732,1376992;35669,1356239;46170,1285436;73737,1234165;67173,1303747;73734,1291821;77675,1263310;78988,1231723;90801,1191438;109179,1130401;131495,1068145;133167,1066395;143310,1016874;157748,981472;174814,952174;208943,891137;236509,836204;275889,765402;304768,734883;328396,692157;348087,665301;369090,655535;374341,648211;395343,609147;436036,565201;437144,583569;434175,591289;476728,550552;497731,524917;525298,500502;527674,502957;526611,501722;560741,469983;594870,440686;631625,404063;682819,368661;737951,330819;770915,309433;793083,290534;832464,268561;874469,247809;880030,245150;894324,232093;917788,216070;943550,203862;961774,199961;965043,197758;1322091,63477;1335339,60798;1371973,48828;1397242,44098;1410419,43994;1415292,42725;1714582,6103;1799577,5798;1890480,7323;1892173,8504;1936424,3662;1977117,9765;2017810,17089;2038805,21527;2016497,15869;1975803,8545;1935111,2441;193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4476;width:29415;height:2622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5c4ff" strokecolor="#44afff [1941]">
                <v:stroke joinstyle="miter"/>
                <v:path arrowok="t" o:connecttype="custom" o:connectlocs="1599174,2608516;1585428,2615204;1586251,2615523;1713475,2540620;1669029,2550182;1602360,2557832;1599185,2550182;1645748,2546358;1713475,2540620;1829087,2530611;1826374,2531303;1827765,2531058;999691,2516237;1046783,2527234;1066890,2528189;1122976,2553051;1148374,2557832;1149963,2558311;1155782,2553051;1178005,2558789;1200228,2563569;1244015,2572771;1244674,2572175;1295470,2579825;1319809,2583650;1344149,2585562;1393886,2587475;1461613,2586518;1464553,2586518;1471138,2583171;1485953,2578868;1501033,2578629;1511351,2579824;1514128,2586518;1537806,2586518;1530399,2596080;1526166,2600861;1512409,2606599;1487011,2606599;1454206,2604686;1383303,2602774;1330391,2598949;1283829,2593212;1237266,2586518;1166364,2576956;1111336,2560701;1111973,2560283;1079589,2551139;1051016,2539665;1018211,2530103;984347,2519584;999691,2516237;1622626,2495737;1606458,2497966;1494639,2503068;1531457,2507153;1540982,2505240;1606593,2498548;1617389,2496650;1723091,2481882;1668174,2489455;1687019,2489941;1714136,2485400;1923559,2479671;1751315,2521117;1838480,2503568;819262,2460300;940959,2507153;984347,2519584;1017152,2530102;1049958,2539664;1078530,2551138;1072180,2555920;1055249,2553050;994929,2532971;965299,2522452;935668,2510978;896513,2498548;862649,2485161;836193,2472730;819262,2460300;868999,2436395;927202,2463169;919795,2466993;852068,2437351;868999,2436395;654176,2371374;726136,2407709;740952,2423008;707088,2406752;681690,2392410;654176,2371374;780362,2346838;780372,2347110;783946,2351018;784339,2349381;2325806,2284070;2321963,2284359;2258469,2325476;2196032,2356074;2151586,2379979;2127247,2389541;2101849,2399103;2071160,2413446;2047878,2425876;2014015,2438308;1979093,2449782;1969569,2458387;1954753,2463169;1917715,2468906;1870094,2482293;1826707,2494723;1779085,2507154;1719824,2520541;1636223,2532971;1634107,2535840;1593910,2544920;1594952,2545402;1639591,2535318;1640456,2532971;1724058,2520541;1783319,2507154;1830940,2494723;1874328,2482293;1921948,2468906;1958987,2463169;1933914,2476762;1934647,2476555;1961104,2462212;1975919,2457432;1976906,2457185;1983326,2450738;2018249,2439263;2052112,2426833;2075394,2414402;2106082,2400060;2131480,2390498;2148896,2383656;2157936,2378066;2202383,2354162;2264818,2323564;511133,2270847;515150,2273961;516521,2274592;2332908,2245885;2332546,2246111;2332546,2246384;2334228,2246601;2334662,2246111;2355770,2231612;2349523,2235512;2348419,2236549;2352703,2234071;424726,2183449;464691,2225966;433003,2191607;2430698,2183421;2430604,2183451;2429904,2187783;2412972,2204995;2392865,2225075;2394077,2224822;2412972,2205951;2429904,2188739;2430698,2183421;528160,2161889;530256,2164193;530361,2163878;371626,2139972;399141,2156228;400492,2157666;413029,2160173;441469,2183958;480625,2212644;497556,2233680;507080,2244199;547293,2274797;535653,2283402;498203,2245803;496499,2246111;496499,2246111;531939,2281692;535653,2283402;547294,2274797;647827,2346511;627721,2352249;635128,2357030;605497,2357986;586449,2346511;568459,2334081;524013,2300614;482741,2267147;444644,2233680;426655,2217425;409723,2200213;416072,2192564;437237,2209775;460519,2226030;489090,2253761;491519,2255643;460519,2226030;438295,2209775;417130,2192564;393849,2166746;371626,2139972;2702930,1987937;2702393,1988145;2690834,2013210;2691820,1868145;2663775,1904747;2650018,1927696;2636261,1948733;2603455,1987937;2574883,2027141;2549485,2058696;2547367,2059866;2545634,2062186;2548427,2060608;2573824,2029054;2602397,1989850;2635202,1950646;2648960,1929610;2662717,1906661;2691290,1869369;2776346,1864826;2767483,1882755;2748435,1917179;2767483,1882755;2776346,1864826;2801347,1855026;2787589,1892317;2763250,1932478;2738910,1973595;2716687,1999412;2731503,1972638;2744202,1945865;2753725,1931522;2766424,1912398;2778065,1893274;2801347,1855026;2732849,1773061;2707163,1813909;2706691,1814891;2732561,1773749;2746937,1680544;2716064,1756761;2651121,1876709;2641612,1890293;2641552,1890405;2619328,1924828;2597106,1962120;2571708,1990806;2550543,2023317;2425671,2150491;2384399,2182046;2380439,2184766;2378730,2186329;2361473,2199041;2347361,2213600;2295507,2248980;2287382,2253617;2265313,2269874;2262125,2271744;2257410,2275754;2216139,2300615;2174867,2323564;2170144,2325727;2142199,2342127;2133535,2346076;2125130,2351293;2096557,2365636;2069862,2375096;2010359,2402215;1870765,2449259;1773489,2471859;1852104,2458387;1866920,2455518;1914540,2440219;1944171,2431614;1991792,2409621;2045762,2392409;2080340,2380157;2095500,2372329;2109255,2368506;2128305,2358943;2133310,2355799;2146295,2344600;2174867,2329301;2207373,2314903;2219313,2308263;2260585,2283402;2278575,2268103;2298682,2256629;2350535,2221250;2387574,2189695;2428845,2158141;2553717,2030966;2570902,2004569;2571708,2002280;2599222,1964032;2607688,1952557;2618945,1938450;2622504,1932478;2644726,1898055;2688114,1816777;2730444,1729764;2742879,1694384;2862724,1595896;2859549,1597808;2859549,1597808;2872719,1539225;2872339,1540917;2875422,1544261;2884947,1553823;2891297,1549998;2891457,1549264;2887064,1551911;2876481,1543304;2863287,1430604;2862548,1430641;2861209,1430709;2861666,1435254;2860608,1459160;2856375,1473502;2830977,1509838;2824628,1541393;2818279,1551911;2807696,1597808;2796055,1634144;2783356,1669524;2775949,1697253;2767483,1725939;2774235,1716449;2780182,1696296;2785473,1667610;2798171,1632231;2809813,1595896;2820395,1549998;2826744,1539479;2833094,1507925;2858492,1471590;2841560,1545217;2828861,1606413;2800288,1684822;2794635,1692766;2792219,1704663;2784415,1724983;2754784,1783311;2741026,1813909;2732561,1830165;2721978,1847377;2693406,1893274;2662717,1938215;2623562,1998456;2580174,2057740;2551602,2091207;2520912,2123718;2510330,2137104;2498690,2150491;2480699,2163878;2451276,2193314;2452126,2196389;2421438,2225075;2388632,2246111;2362176,2265235;2337114,2281784;2341012,2281491;2368526,2263323;2394982,2244199;2427787,2223162;2458477,2194476;2457418,2190651;2487049,2161010;2505039,2147623;2516679,2134236;2527262,2120849;2557951,2088339;2586523,2054871;2629912,1995587;2669066,1935347;2699756,1890405;2728328,1844507;2738910,1827296;2747376,1811041;2761134,1780443;2790764,1722114;2802404,1682910;2830977,1604502;2843676,1543305;2860608,1469677;2864426,1456744;2861666,1456291;2862724,1432386;2886005,1410393;2873681,1456788;2873683,1456788;2886006,1410394;2895530,1400831;2889180,1413262;2889180,1413262;2887725,1439318;2887064,1463940;2876481,1493363;2876481,1496724;2889180,1463940;2891297,1413261;2896231,1403603;2850025,1359714;2843090,1374525;2840501,1396051;2837162,1385995;2835941,1387414;2839443,1397963;2837327,1413262;2841560,1425692;2844841,1425528;2842618,1418998;2844734,1403699;2850025,1359714;2938918,1333897;2941034,1334853;2939976,1375013;2941034,1402743;2937859,1453422;2934685,1482107;2925160,1524180;2921986,1559560;2906112,1624582;2891297,1680997;2864841,1691516;2866958,1685778;2871191,1645618;2887064,1603545;2899763,1596852;2899763,1596851;2913520,1524180;2920927,1489757;2927277,1454378;2932569,1420911;2934685,1389357;2935743,1362583;2937859,1348240;2938918,1333897;149044,890540;149570,890778;149620,890644;212890,753485;189609,792688;170561,807032;170515,807948;168673,844553;168725,844466;170561,807988;189609,793644;212890,754441;213683,754918;214080,754202;225588,670295;210773,679857;188550,721930;193634,725605;193800,724959;189609,721930;211831,679857;224950,671390;307073,615792;305737,616759;300063,636470;296491,646391;199133,807032;185375,846236;172676,886396;145162,970542;127172,1027913;118706,1070943;114473,1092935;111298,1114928;101774,1174212;98599,1210548;103891,1248796;106371,1227955;106007,1221066;110240,1180905;119764,1121621;127318,1113430;138287,1047102;137755,1035563;148209,1008482;154430,985744;152570,989665;146221,987753;130346,1028870;131405,1051819;123997,1095804;122939,1103454;112357,1114928;115531,1092935;119764,1070943;128230,1027913;146221,970542;173735,886396;186434,846236;200190,807032;297548,646391;307073,615792;326123,520172;326121,520172;331412,523997;331412,523996;516809,384036;516606,384182;515989,384812;507344,392997;505159,395870;503733,397327;497556,405428;433004,474275;415014,493399;397024,513478;317508,592891;398082,512523;416071,492442;434062,473318;498614,404472;505159,395870;515989,384812;543672,318100;534539,320975;527746,323253;526129,325107;514488,334669;484858,351880;464751,371961;445703,392041;433004,402559;432572,402071;420570,415110;400198,437939;367393,470450;372684,476186;372785,476106;368451,471406;401256,438895;434062,402559;446761,392042;465809,371961;485915,351881;515546,334670;527187,325108;539886,320805;543895,319681;2076451,145342;2130421,167334;2153702,184546;2101849,161597;2076451,145342;1900783,75539;1943113,84145;2002375,110918;1900783,75539;1263724,69205;1241500,71714;1193879,77452;1147316,87014;1127210,92751;1103929,98488;1052984,107531;1043609,110919;979056,130999;915562,153948;871116,172116;841485,182634;768466,213232;733545,233313;699681,253392;645710,289728;594915,326063;546300,364384;550468,369093;560786,362698;569568,356783;601264,331801;652060,295465;706029,259129;739893,239049;774815,218969;847833,188371;876407,174984;920853,156816;984347,133867;1048899,113787;1076016,108975;1089115,104930;1267406,70175;1642175,48646;1664795,50678;1695485,60240;1672203,57372;1623524,48766;1642175,48646;1765329,41116;1808716,43984;1861628,63108;1796017,52590;1765329,41116;1411347,40877;1289120,46853;1204461,57371;1164248,66933;1129325,78407;1080646,84145;896513,148210;829844,174984;809737,181677;791747,190283;757884,206538;704972,231399;664758,260085;548352,342318;524025,361432;500226,381067;500731,381523;317655,575631;280617,621528;263685,649259;246753,675076;215006,728623;180472,777793;180084,779302;168443,807988;159977,821374;157861,823287;148469,851495;146221,868229;144104,892133;129289,931338;115531,970542;100716,1027913;92250,1080505;86959,1133095;94366,1096760;95053,1093761;96483,1079548;104949,1026958;107599,1027757;107829,1026868;104950,1026001;119765,968629;133522,929424;148269,890400;147279,890221;149396,866316;161036,821374;169502,807988;169786,807289;181143,779302;216064,729579;247812,676032;264743,650215;281675,622485;318714,576588;501789,382480;550468,342319;666875,260086;707088,231400;760000,206539;793864,190283;811854,181678;831960,174984;898630,148210;1082764,84146;1131443,78408;1166364,66934;1206578,57372;1291237,46853;1413464,41236;1511706,44214;1560030,0;1609767,2868;1660562,7650;1694426,15299;1716650,24861;1744164,20080;1785435,28686;1810832,35379;1809775,36336;1808716,43028;1765329,40160;1750513,36336;1735698,33466;1707125,27729;1678553,21992;1648922,18167;1616117,18167;1589661,18167;1548390,18167;1546451,17608;1528283,25817;1534632,35379;1598127,46853;1569871,47299;1570348,47332;1600243,46853;1625641,49722;1674320,58328;1697601,61197;1736757,68846;1776970,76496;1816124,85101;1855280,95620;1874328,100400;1893376,106138;1893622,106340;1907282,108469;1940384,119584;1945008,125914;1946288,126218;1975919,136736;2001317,146298;2026715,156817;2045763,166379;2058462,172116;2072218,178809;2118781,202714;2178042,237137;2208732,256261;2209620,256835;2225304,265444;2822512,1280350;2822064,1288352;2834152,1289912;2845792,1297562;2851083,1323378;2871189,1353977;2879657,1354673;2879657,1347284;2888259,1325691;2888121,1321467;2896587,1295649;2908228,1295649;2926218,1285131;2928334,1327204;2923044,1347284;2916694,1366408;2913519,1397963;2912461,1414218;2910345,1430474;2905832,1433192;2906112,1434298;2910435,1431693;2912461,1416130;2913519,1399875;2916694,1368320;2923044,1349196;2928334,1329117;2936800,1334854;2935743,1349196;2933626,1363540;2932567,1390313;2930451,1421867;2925160,1455335;2918811,1490714;2911403,1525137;2897646,1597808;2884947,1604502;2869073,1646575;2864840,1686735;2862724,1692472;2844734,1736457;2839442,1740282;2817220,1787135;2840501,1740282;2845792,1736457;2811928,1823471;2793938,1832077;2790208,1838820;2790764,1839726;2794997,1832076;2812987,1823471;2800288,1855982;2777007,1894230;2765367,1913354;2752668,1932478;2743143,1946820;2729386,1974550;2714571,2001324;2691290,2030010;2668008,2056784;2668978,2054979;2642610,2087382;2585465,2143798;2574213,2159439;2585465,2144754;2642610,2088338;2599222,2147622;2576866,2168778;2558919,2180699;2557950,2182046;2546730,2189845;2546310,2192564;2496572,2238461;2443660,2282447;2441213,2284051;2423554,2304439;2381225,2333125;2341661,2359935;2341520,2360091;2381225,2334081;2423554,2305395;2388632,2336949;2360192,2353683;2340518,2361191;2339953,2361812;2318788,2374242;2310812,2377582;2290746,2392291;2271168,2404840;2241537,2422052;2232013,2423008;2221426,2427260;2219781,2428388;2233071,2423964;2242596,2423008;2204499,2448825;2180159,2460301;2155820,2470818;2138628,2473148;2135713,2474643;2055287,2506197;2051186,2507039;2026715,2521496;2040471,2525321;1989676,2545402;1993909,2532015;1976977,2537752;1961104,2542533;1928298,2552095;1923915,2547341;1908191,2550182;1889142,2554007;1849988,2562613;1848697,2563155;1885968,2554963;1905016,2551138;1920889,2548270;1927239,2553050;1960045,2543488;1975918,2538708;1992850,2532971;1988617,2546358;1944171,2565481;1941992,2564930;1911366,2575999;1885968,2582693;1847871,2591298;1832131,2590104;1799207,2595892;1798134,2597992;1710300,2613291;1690193,2608510;1673261,2608510;1643630,2617116;1617175,2619029;1590718,2619984;1587844,2618872;1563734,2622734;1534632,2618072;1535691,2617116;1540982,2610422;1516643,2607554;1528283,2601817;1563205,2600860;1597069,2599905;1645747,2600860;1679611,2597992;1743105,2585561;1785435,2576956;1817182,2575999;1819391,2575073;1788610,2576000;1746280,2584605;1682786,2597037;1648922,2599905;1600243,2598949;1566379,2599905;1531457,2600861;1532516,2597037;1539923,2587475;1865861,2538708;2087034,2463169;2145236,2435438;2178042,2420139;2211906,2403884;2275401,2369461;2326196,2334081;2421438,2267147;2447893,2248023;2473291,2227944;2511388,2196389;2527262,2172484;2550063,2153598;2550247,2152412;2528321,2170572;2512446,2194476;2474350,2226031;2448952,2246111;2422497,2265235;2327255,2332169;2276459,2367549;2212965,2401972;2179101,2418227;2146295,2433526;2088093,2461256;1866920,2536796;1540982,2585562;1516643,2585562;1513467,2577913;1488070,2576956;1464788,2585562;1397061,2586518;1347324,2584605;1322984,2582693;1298645,2578868;1313306,2564738;1310285,2565481;1255659,2556341;1253140,2556876;1148375,2539665;1107103,2532015;1071123,2526278;1027735,2508110;973765,2489942;917678,2469862;927202,2463169;966358,2469862;983289,2483248;1041492,2498548;1156841,2525321;1185413,2530103;1216102,2534883;1249966,2541577;1287284,2548868;1290178,2548270;1325101,2553051;1326158,2551139;1376954,2553051;1385420,2554007;1463730,2554007;1520874,2555920;1588602,2551139;1597068,2551139;1600243,2558789;1666912,2551139;1711358,2541577;1736756,2537752;1752630,2535840;1787551,2528190;1816124,2522453;1844696,2515759;1897106,2507563;1903959,2505241;1848930,2513847;1820357,2520541;1791785,2526278;1756863,2533927;1740990,2535840;1715592,2539665;1646806,2545402;1600243,2549227;1591777,2549227;1524050,2554007;1466905,2552095;1388595,2552095;1380129,2551139;1347324,2538708;1329334,2549227;1329288,2549309;1344149,2540620;1376955,2553050;1326159,2551138;1326559,2550904;1293353,2546358;1254199,2538708;1220335,2532015;1189646,2527234;1161074,2522453;1045725,2495679;987522,2480380;970590,2466993;931435,2460300;873232,2433526;856301,2434483;795980,2406752;785398,2389541;787514,2388585;824553,2406752;861591,2424921;872174,2419184;828786,2393366;792806,2379023;743068,2353205;700739,2328344;634070,2302527;608672,2283403;613963,2281491;639361,2288184;586449,2238461;556818,2216469;529304,2194476;494382,2168659;443587,2117980;440101,2108138;429829,2098856;394908,2064433;390675,2047222;376917,2030010;375278,2027688;358926,2017579;327179,1976463;309190,1938215;307073,1938215;282734,1896142;259453,1854069;235113,1805304;212890,1755581;235113,1789048;257336,1831121;264743,1854069;267804,1858126;264037,1840424;254209,1824308;238212,1791805;219239,1763230;195957,1705858;176013,1647051;169462,1629901;140935,1527015;128320,1452325;128230,1454378;129289,1469677;134579,1505057;140929,1541393;130346,1509838;122939,1469677;114473,1469677;109182,1433342;101774,1410393;95425,1388401;77434,1371189;72144,1371189;66852,1347284;64735,1316686;68968,1273657;71085,1258358;74689,1247864;72937,1223935;75318,1188555;79551,1181384;79551,1177081;71085,1191424;63678,1181862;49920,1164650;47407,1151025;46746,1152219;42513,1190467;39338,1228715;36163,1258358;36163,1319554;37221,1351109;39338,1382663;29814,1412305;27698,1412305;21348,1354934;21348,1295649;26639,1249752;36159,1258353;27698,1248796;25581,1214373;27698,1161781;28755,1147439;31931,1123533;44629,1080505;50957,1051920;48862,1045125;41454,1083373;28755,1126402;25581,1150307;24522,1164650;22406,1217241;24522,1251664;19232,1297562;19232,1356846;25581,1414218;27698,1414218;41454,1468722;48862,1513663;64735,1559560;89737,1658258;91919,1677173;96484,1677173;119765,1727851;128231,1753669;112357,1731676;95425,1697253;94367,1706815;85160,1681027;78493,1681954;71085,1659962;45687,1607370;29814,1560517;28755,1521312;21348,1475415;16056,1429517;4416,1396051;11823,1218198;19232,1172300;12882,1147439;25581,1078593;28755,1062337;37221,1006877;59445,966717;54153,1021221;59443,1011878;62619,989546;63678,964804;73201,933249;88017,885439;106007,836674;107355,835303;115532,796513;127172,768783;140930,745834;168444,698024;190667,654996;222414,599536;245695,575631;264743,542164;280618,521128;297549,513478;301782,507741;318714,477143;351519,442720;352412,457107;350019,463155;384324,431245;401256,411166;423480,392042;425394,393964;424538,392997;452053,368136;479567,345187;509198,316501;550468,288771;594915,259129;621489,242378;639361,227574;671108,210363;704972,194108;709454,192025;720978,181797;739894,169247;760662,159685;775354,156629;777990,154903;1065831,49721;1076510,47623;1106044,38247;1126416,34542;1137038,34460;1140967,33466;1382246,4780;1450766,4542;1524050,5736;1525414,6661;1561089,2868;1593894,7649;1626700,13386;1643625,16862;1625641,12430;1592835,6693;1560030,1912;15600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" fillcolor="#75c4ff" stroked="f" strokeweight="2pt"/>
              <v:shape id="Forme libre : Forme 10" o:spid="_x0000_s1030" style="position:absolute;left:4829;top:2855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81290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275A4C" wp14:editId="65418C90">
              <wp:simplePos x="0" y="0"/>
              <wp:positionH relativeFrom="column">
                <wp:posOffset>3558428</wp:posOffset>
              </wp:positionH>
              <wp:positionV relativeFrom="paragraph">
                <wp:posOffset>76686</wp:posOffset>
              </wp:positionV>
              <wp:extent cx="2935941" cy="1086513"/>
              <wp:effectExtent l="0" t="0" r="0" b="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5941" cy="10865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4A3671" w14:textId="376F28A6" w:rsidR="003E478E" w:rsidRDefault="00685E9E" w:rsidP="003E478E">
                          <w:pPr>
                            <w:jc w:val="center"/>
                            <w:rPr>
                              <w:sz w:val="44"/>
                            </w:rPr>
                          </w:pPr>
                          <w:r>
                            <w:rPr>
                              <w:sz w:val="44"/>
                            </w:rPr>
                            <w:t>FORMULAIRE :</w:t>
                          </w:r>
                        </w:p>
                        <w:p w14:paraId="3E77309C" w14:textId="05648AFA" w:rsidR="00685E9E" w:rsidRPr="00D84F77" w:rsidRDefault="00685E9E" w:rsidP="003E478E">
                          <w:pPr>
                            <w:jc w:val="center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Exercice de droit</w:t>
                          </w:r>
                          <w:r w:rsidR="003C0212">
                            <w:rPr>
                              <w:sz w:val="36"/>
                            </w:rPr>
                            <w:t xml:space="preserve"> RGPD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75A4C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34" type="#_x0000_t202" style="position:absolute;margin-left:280.2pt;margin-top:6.05pt;width:231.2pt;height:8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" filled="f" stroked="f" strokeweight=".5pt">
              <v:textbox>
                <w:txbxContent>
                  <w:p w14:paraId="764A3671" w14:textId="376F28A6" w:rsidR="003E478E" w:rsidRDefault="00685E9E" w:rsidP="003E478E">
                    <w:pPr>
                      <w:jc w:val="center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FORMULAIRE :</w:t>
                    </w:r>
                  </w:p>
                  <w:p w14:paraId="3E77309C" w14:textId="05648AFA" w:rsidR="00685E9E" w:rsidRPr="00D84F77" w:rsidRDefault="00685E9E" w:rsidP="003E478E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Exercice de droit</w:t>
                    </w:r>
                    <w:r w:rsidR="003C0212">
                      <w:rPr>
                        <w:sz w:val="36"/>
                      </w:rPr>
                      <w:t xml:space="preserve"> RGPD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883E5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127FCB"/>
    <w:multiLevelType w:val="hybridMultilevel"/>
    <w:tmpl w:val="479CACEC"/>
    <w:lvl w:ilvl="0" w:tplc="A1FE1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AA2E31"/>
    <w:multiLevelType w:val="hybridMultilevel"/>
    <w:tmpl w:val="8F44B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3E20462"/>
    <w:multiLevelType w:val="hybridMultilevel"/>
    <w:tmpl w:val="16B6B5B0"/>
    <w:lvl w:ilvl="0" w:tplc="E2FA0E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009482103">
    <w:abstractNumId w:val="38"/>
  </w:num>
  <w:num w:numId="2" w16cid:durableId="903683845">
    <w:abstractNumId w:val="20"/>
  </w:num>
  <w:num w:numId="3" w16cid:durableId="1258251377">
    <w:abstractNumId w:val="21"/>
  </w:num>
  <w:num w:numId="4" w16cid:durableId="1402215160">
    <w:abstractNumId w:val="12"/>
  </w:num>
  <w:num w:numId="5" w16cid:durableId="656765673">
    <w:abstractNumId w:val="39"/>
  </w:num>
  <w:num w:numId="6" w16cid:durableId="156192057">
    <w:abstractNumId w:val="9"/>
  </w:num>
  <w:num w:numId="7" w16cid:durableId="568156469">
    <w:abstractNumId w:val="7"/>
  </w:num>
  <w:num w:numId="8" w16cid:durableId="1614091299">
    <w:abstractNumId w:val="6"/>
  </w:num>
  <w:num w:numId="9" w16cid:durableId="1839537072">
    <w:abstractNumId w:val="5"/>
  </w:num>
  <w:num w:numId="10" w16cid:durableId="1077825834">
    <w:abstractNumId w:val="4"/>
  </w:num>
  <w:num w:numId="11" w16cid:durableId="1006903649">
    <w:abstractNumId w:val="8"/>
  </w:num>
  <w:num w:numId="12" w16cid:durableId="1262833166">
    <w:abstractNumId w:val="3"/>
  </w:num>
  <w:num w:numId="13" w16cid:durableId="1004473194">
    <w:abstractNumId w:val="2"/>
  </w:num>
  <w:num w:numId="14" w16cid:durableId="1723402459">
    <w:abstractNumId w:val="1"/>
  </w:num>
  <w:num w:numId="15" w16cid:durableId="556822840">
    <w:abstractNumId w:val="0"/>
  </w:num>
  <w:num w:numId="16" w16cid:durableId="750196007">
    <w:abstractNumId w:val="13"/>
  </w:num>
  <w:num w:numId="17" w16cid:durableId="99644024">
    <w:abstractNumId w:val="19"/>
  </w:num>
  <w:num w:numId="18" w16cid:durableId="1713458950">
    <w:abstractNumId w:val="17"/>
  </w:num>
  <w:num w:numId="19" w16cid:durableId="1423604796">
    <w:abstractNumId w:val="16"/>
  </w:num>
  <w:num w:numId="20" w16cid:durableId="1965308343">
    <w:abstractNumId w:val="14"/>
  </w:num>
  <w:num w:numId="21" w16cid:durableId="200938705">
    <w:abstractNumId w:val="23"/>
  </w:num>
  <w:num w:numId="22" w16cid:durableId="623004793">
    <w:abstractNumId w:val="3"/>
    <w:lvlOverride w:ilvl="0">
      <w:startOverride w:val="1"/>
    </w:lvlOverride>
  </w:num>
  <w:num w:numId="23" w16cid:durableId="1020623886">
    <w:abstractNumId w:val="3"/>
    <w:lvlOverride w:ilvl="0">
      <w:startOverride w:val="1"/>
    </w:lvlOverride>
  </w:num>
  <w:num w:numId="24" w16cid:durableId="1072436545">
    <w:abstractNumId w:val="2"/>
    <w:lvlOverride w:ilvl="0">
      <w:startOverride w:val="1"/>
    </w:lvlOverride>
  </w:num>
  <w:num w:numId="25" w16cid:durableId="1190876495">
    <w:abstractNumId w:val="35"/>
  </w:num>
  <w:num w:numId="26" w16cid:durableId="1761027110">
    <w:abstractNumId w:val="11"/>
  </w:num>
  <w:num w:numId="27" w16cid:durableId="626855212">
    <w:abstractNumId w:val="25"/>
  </w:num>
  <w:num w:numId="28" w16cid:durableId="1310475954">
    <w:abstractNumId w:val="11"/>
  </w:num>
  <w:num w:numId="29" w16cid:durableId="647132127">
    <w:abstractNumId w:val="34"/>
  </w:num>
  <w:num w:numId="30" w16cid:durableId="847674682">
    <w:abstractNumId w:val="26"/>
  </w:num>
  <w:num w:numId="31" w16cid:durableId="2025205415">
    <w:abstractNumId w:val="41"/>
  </w:num>
  <w:num w:numId="32" w16cid:durableId="1528177101">
    <w:abstractNumId w:val="36"/>
  </w:num>
  <w:num w:numId="33" w16cid:durableId="345208041">
    <w:abstractNumId w:val="18"/>
  </w:num>
  <w:num w:numId="34" w16cid:durableId="136189965">
    <w:abstractNumId w:val="28"/>
  </w:num>
  <w:num w:numId="35" w16cid:durableId="1361852863">
    <w:abstractNumId w:val="10"/>
  </w:num>
  <w:num w:numId="36" w16cid:durableId="69037983">
    <w:abstractNumId w:val="29"/>
  </w:num>
  <w:num w:numId="37" w16cid:durableId="1487168691">
    <w:abstractNumId w:val="33"/>
  </w:num>
  <w:num w:numId="38" w16cid:durableId="1563908195">
    <w:abstractNumId w:val="27"/>
  </w:num>
  <w:num w:numId="39" w16cid:durableId="1744140242">
    <w:abstractNumId w:val="40"/>
  </w:num>
  <w:num w:numId="40" w16cid:durableId="698699658">
    <w:abstractNumId w:val="30"/>
  </w:num>
  <w:num w:numId="41" w16cid:durableId="1352340476">
    <w:abstractNumId w:val="22"/>
  </w:num>
  <w:num w:numId="42" w16cid:durableId="1048846048">
    <w:abstractNumId w:val="32"/>
  </w:num>
  <w:num w:numId="43" w16cid:durableId="1292175077">
    <w:abstractNumId w:val="37"/>
  </w:num>
  <w:num w:numId="44" w16cid:durableId="1577476986">
    <w:abstractNumId w:val="31"/>
  </w:num>
  <w:num w:numId="45" w16cid:durableId="1164667237">
    <w:abstractNumId w:val="15"/>
  </w:num>
  <w:num w:numId="46" w16cid:durableId="18046112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5C2"/>
    <w:rsid w:val="0000418E"/>
    <w:rsid w:val="00013C02"/>
    <w:rsid w:val="00015440"/>
    <w:rsid w:val="00016839"/>
    <w:rsid w:val="000203D0"/>
    <w:rsid w:val="000246DC"/>
    <w:rsid w:val="00042189"/>
    <w:rsid w:val="00042FB3"/>
    <w:rsid w:val="000519C1"/>
    <w:rsid w:val="00051A31"/>
    <w:rsid w:val="00055973"/>
    <w:rsid w:val="00057671"/>
    <w:rsid w:val="00066754"/>
    <w:rsid w:val="000734A6"/>
    <w:rsid w:val="0008089C"/>
    <w:rsid w:val="00084752"/>
    <w:rsid w:val="00086540"/>
    <w:rsid w:val="000908AA"/>
    <w:rsid w:val="00096F66"/>
    <w:rsid w:val="00097B8F"/>
    <w:rsid w:val="000A324B"/>
    <w:rsid w:val="000A468B"/>
    <w:rsid w:val="000C17B8"/>
    <w:rsid w:val="000C65A0"/>
    <w:rsid w:val="000D445D"/>
    <w:rsid w:val="000D479D"/>
    <w:rsid w:val="000D63D8"/>
    <w:rsid w:val="000F4987"/>
    <w:rsid w:val="000F65EC"/>
    <w:rsid w:val="00103670"/>
    <w:rsid w:val="00103D65"/>
    <w:rsid w:val="0011573E"/>
    <w:rsid w:val="001200C9"/>
    <w:rsid w:val="0012634B"/>
    <w:rsid w:val="001269DE"/>
    <w:rsid w:val="00134C62"/>
    <w:rsid w:val="00140DAE"/>
    <w:rsid w:val="0015180F"/>
    <w:rsid w:val="001656F4"/>
    <w:rsid w:val="00170FE8"/>
    <w:rsid w:val="001746FC"/>
    <w:rsid w:val="00184D56"/>
    <w:rsid w:val="00193653"/>
    <w:rsid w:val="00197936"/>
    <w:rsid w:val="001C329C"/>
    <w:rsid w:val="001D15D7"/>
    <w:rsid w:val="001E286F"/>
    <w:rsid w:val="001E7D29"/>
    <w:rsid w:val="00200A43"/>
    <w:rsid w:val="00211969"/>
    <w:rsid w:val="00227312"/>
    <w:rsid w:val="002312FA"/>
    <w:rsid w:val="00234DB2"/>
    <w:rsid w:val="002355E8"/>
    <w:rsid w:val="00235600"/>
    <w:rsid w:val="002404F5"/>
    <w:rsid w:val="00243FFE"/>
    <w:rsid w:val="002666D6"/>
    <w:rsid w:val="00270D66"/>
    <w:rsid w:val="00275260"/>
    <w:rsid w:val="00276FA1"/>
    <w:rsid w:val="0028226B"/>
    <w:rsid w:val="00285B87"/>
    <w:rsid w:val="00291B4A"/>
    <w:rsid w:val="002A2D34"/>
    <w:rsid w:val="002B1098"/>
    <w:rsid w:val="002B22D0"/>
    <w:rsid w:val="002B37B5"/>
    <w:rsid w:val="002C3D7E"/>
    <w:rsid w:val="002E03E7"/>
    <w:rsid w:val="002E4F42"/>
    <w:rsid w:val="002E5CC9"/>
    <w:rsid w:val="00305695"/>
    <w:rsid w:val="003072D1"/>
    <w:rsid w:val="00311650"/>
    <w:rsid w:val="0032131A"/>
    <w:rsid w:val="003245C4"/>
    <w:rsid w:val="003310BF"/>
    <w:rsid w:val="00333DF8"/>
    <w:rsid w:val="00337372"/>
    <w:rsid w:val="003448DB"/>
    <w:rsid w:val="003450BB"/>
    <w:rsid w:val="00352B99"/>
    <w:rsid w:val="00354C22"/>
    <w:rsid w:val="00357641"/>
    <w:rsid w:val="00360B6E"/>
    <w:rsid w:val="00361DEE"/>
    <w:rsid w:val="00383F15"/>
    <w:rsid w:val="00394EF4"/>
    <w:rsid w:val="003C0212"/>
    <w:rsid w:val="003E4187"/>
    <w:rsid w:val="003E478E"/>
    <w:rsid w:val="003E5EB5"/>
    <w:rsid w:val="003F0B58"/>
    <w:rsid w:val="003F3E0B"/>
    <w:rsid w:val="00410612"/>
    <w:rsid w:val="00411F8B"/>
    <w:rsid w:val="00415522"/>
    <w:rsid w:val="004203B0"/>
    <w:rsid w:val="004230D9"/>
    <w:rsid w:val="004244B2"/>
    <w:rsid w:val="00436E9E"/>
    <w:rsid w:val="004435C2"/>
    <w:rsid w:val="004464F2"/>
    <w:rsid w:val="00450670"/>
    <w:rsid w:val="004559B7"/>
    <w:rsid w:val="004724BD"/>
    <w:rsid w:val="00473E18"/>
    <w:rsid w:val="00477352"/>
    <w:rsid w:val="0048124E"/>
    <w:rsid w:val="00483B09"/>
    <w:rsid w:val="00484B83"/>
    <w:rsid w:val="004854F2"/>
    <w:rsid w:val="00491C23"/>
    <w:rsid w:val="004B2561"/>
    <w:rsid w:val="004B5C09"/>
    <w:rsid w:val="004C0DE2"/>
    <w:rsid w:val="004D2C1C"/>
    <w:rsid w:val="004E227E"/>
    <w:rsid w:val="004E7545"/>
    <w:rsid w:val="00500DD1"/>
    <w:rsid w:val="0050556B"/>
    <w:rsid w:val="00515430"/>
    <w:rsid w:val="00521AE3"/>
    <w:rsid w:val="00535B54"/>
    <w:rsid w:val="00543201"/>
    <w:rsid w:val="005442B7"/>
    <w:rsid w:val="00554276"/>
    <w:rsid w:val="005570D4"/>
    <w:rsid w:val="005637F7"/>
    <w:rsid w:val="00564997"/>
    <w:rsid w:val="00564D17"/>
    <w:rsid w:val="00567050"/>
    <w:rsid w:val="00570173"/>
    <w:rsid w:val="00574C1C"/>
    <w:rsid w:val="005A573A"/>
    <w:rsid w:val="005D3902"/>
    <w:rsid w:val="005E0ED9"/>
    <w:rsid w:val="00600B61"/>
    <w:rsid w:val="00616B41"/>
    <w:rsid w:val="00620AE8"/>
    <w:rsid w:val="00630AD2"/>
    <w:rsid w:val="006351E0"/>
    <w:rsid w:val="00637577"/>
    <w:rsid w:val="006412F5"/>
    <w:rsid w:val="0064628C"/>
    <w:rsid w:val="00650110"/>
    <w:rsid w:val="00650F3D"/>
    <w:rsid w:val="0065214E"/>
    <w:rsid w:val="00655EE2"/>
    <w:rsid w:val="006771EF"/>
    <w:rsid w:val="00680296"/>
    <w:rsid w:val="006853BC"/>
    <w:rsid w:val="00685E9E"/>
    <w:rsid w:val="00686E45"/>
    <w:rsid w:val="00687389"/>
    <w:rsid w:val="006928C1"/>
    <w:rsid w:val="00692E10"/>
    <w:rsid w:val="00694C6B"/>
    <w:rsid w:val="006966F9"/>
    <w:rsid w:val="006A448C"/>
    <w:rsid w:val="006C4292"/>
    <w:rsid w:val="006D3603"/>
    <w:rsid w:val="006D4BA2"/>
    <w:rsid w:val="006D5463"/>
    <w:rsid w:val="006E015E"/>
    <w:rsid w:val="006F03D4"/>
    <w:rsid w:val="006F2A4B"/>
    <w:rsid w:val="006F48B0"/>
    <w:rsid w:val="00700B1F"/>
    <w:rsid w:val="00710884"/>
    <w:rsid w:val="00712CB1"/>
    <w:rsid w:val="007135CD"/>
    <w:rsid w:val="007257E9"/>
    <w:rsid w:val="0072739E"/>
    <w:rsid w:val="00740105"/>
    <w:rsid w:val="00744B1E"/>
    <w:rsid w:val="00756533"/>
    <w:rsid w:val="00756D9C"/>
    <w:rsid w:val="007578FE"/>
    <w:rsid w:val="007619BD"/>
    <w:rsid w:val="00771521"/>
    <w:rsid w:val="00771C24"/>
    <w:rsid w:val="00772439"/>
    <w:rsid w:val="00781863"/>
    <w:rsid w:val="007924B3"/>
    <w:rsid w:val="00792701"/>
    <w:rsid w:val="007930A8"/>
    <w:rsid w:val="007B2549"/>
    <w:rsid w:val="007B565A"/>
    <w:rsid w:val="007B67EA"/>
    <w:rsid w:val="007C0976"/>
    <w:rsid w:val="007D2B5C"/>
    <w:rsid w:val="007D5836"/>
    <w:rsid w:val="007E21D7"/>
    <w:rsid w:val="007F1E7F"/>
    <w:rsid w:val="007F34A4"/>
    <w:rsid w:val="007F3648"/>
    <w:rsid w:val="0081077D"/>
    <w:rsid w:val="008121AF"/>
    <w:rsid w:val="00812880"/>
    <w:rsid w:val="00812909"/>
    <w:rsid w:val="00815563"/>
    <w:rsid w:val="008240DA"/>
    <w:rsid w:val="00825B23"/>
    <w:rsid w:val="00826FF5"/>
    <w:rsid w:val="008365C2"/>
    <w:rsid w:val="008429E5"/>
    <w:rsid w:val="00843575"/>
    <w:rsid w:val="00863BD4"/>
    <w:rsid w:val="00863E6E"/>
    <w:rsid w:val="00867EA4"/>
    <w:rsid w:val="00874C1B"/>
    <w:rsid w:val="00880C14"/>
    <w:rsid w:val="00890FC2"/>
    <w:rsid w:val="00897D88"/>
    <w:rsid w:val="008A0319"/>
    <w:rsid w:val="008C7D6B"/>
    <w:rsid w:val="008D43E9"/>
    <w:rsid w:val="008D5B03"/>
    <w:rsid w:val="008E3C0E"/>
    <w:rsid w:val="008E421A"/>
    <w:rsid w:val="008E476B"/>
    <w:rsid w:val="008E679E"/>
    <w:rsid w:val="008F0C99"/>
    <w:rsid w:val="008F0F63"/>
    <w:rsid w:val="00902448"/>
    <w:rsid w:val="0090330D"/>
    <w:rsid w:val="00922A60"/>
    <w:rsid w:val="00922F79"/>
    <w:rsid w:val="00923B24"/>
    <w:rsid w:val="00927C63"/>
    <w:rsid w:val="00931415"/>
    <w:rsid w:val="00932F50"/>
    <w:rsid w:val="00937FE7"/>
    <w:rsid w:val="00944228"/>
    <w:rsid w:val="0094637B"/>
    <w:rsid w:val="00955A78"/>
    <w:rsid w:val="00956A3B"/>
    <w:rsid w:val="00956EAD"/>
    <w:rsid w:val="009705EB"/>
    <w:rsid w:val="009921B8"/>
    <w:rsid w:val="0099515C"/>
    <w:rsid w:val="00995D78"/>
    <w:rsid w:val="009A6621"/>
    <w:rsid w:val="009D1BE4"/>
    <w:rsid w:val="009D4984"/>
    <w:rsid w:val="009D6901"/>
    <w:rsid w:val="009F3DC0"/>
    <w:rsid w:val="009F4E19"/>
    <w:rsid w:val="009F6C82"/>
    <w:rsid w:val="00A07662"/>
    <w:rsid w:val="00A14422"/>
    <w:rsid w:val="00A14900"/>
    <w:rsid w:val="00A21B71"/>
    <w:rsid w:val="00A24916"/>
    <w:rsid w:val="00A25111"/>
    <w:rsid w:val="00A3283C"/>
    <w:rsid w:val="00A330C7"/>
    <w:rsid w:val="00A3439E"/>
    <w:rsid w:val="00A34883"/>
    <w:rsid w:val="00A37F9E"/>
    <w:rsid w:val="00A40085"/>
    <w:rsid w:val="00A473B2"/>
    <w:rsid w:val="00A47DF6"/>
    <w:rsid w:val="00A57516"/>
    <w:rsid w:val="00A60E11"/>
    <w:rsid w:val="00A637D7"/>
    <w:rsid w:val="00A63D35"/>
    <w:rsid w:val="00A66693"/>
    <w:rsid w:val="00A7718E"/>
    <w:rsid w:val="00A9231C"/>
    <w:rsid w:val="00AA078E"/>
    <w:rsid w:val="00AA15F1"/>
    <w:rsid w:val="00AA2532"/>
    <w:rsid w:val="00AA702D"/>
    <w:rsid w:val="00AE1F88"/>
    <w:rsid w:val="00AE20AD"/>
    <w:rsid w:val="00AE361F"/>
    <w:rsid w:val="00AE5370"/>
    <w:rsid w:val="00AE5A6D"/>
    <w:rsid w:val="00AF1A52"/>
    <w:rsid w:val="00AF45C4"/>
    <w:rsid w:val="00B0508C"/>
    <w:rsid w:val="00B122D3"/>
    <w:rsid w:val="00B12DA8"/>
    <w:rsid w:val="00B12FF4"/>
    <w:rsid w:val="00B170B7"/>
    <w:rsid w:val="00B247A9"/>
    <w:rsid w:val="00B26FD2"/>
    <w:rsid w:val="00B30368"/>
    <w:rsid w:val="00B435B5"/>
    <w:rsid w:val="00B45A0D"/>
    <w:rsid w:val="00B47FD7"/>
    <w:rsid w:val="00B51DEC"/>
    <w:rsid w:val="00B565D8"/>
    <w:rsid w:val="00B5779A"/>
    <w:rsid w:val="00B60158"/>
    <w:rsid w:val="00B63E8A"/>
    <w:rsid w:val="00B64D24"/>
    <w:rsid w:val="00B7147D"/>
    <w:rsid w:val="00B75CFC"/>
    <w:rsid w:val="00B76669"/>
    <w:rsid w:val="00B76AB4"/>
    <w:rsid w:val="00B813BB"/>
    <w:rsid w:val="00B853F9"/>
    <w:rsid w:val="00B87125"/>
    <w:rsid w:val="00B92231"/>
    <w:rsid w:val="00B94133"/>
    <w:rsid w:val="00B97A47"/>
    <w:rsid w:val="00BA2CE6"/>
    <w:rsid w:val="00BB018B"/>
    <w:rsid w:val="00BB188C"/>
    <w:rsid w:val="00BC37E3"/>
    <w:rsid w:val="00BD0A35"/>
    <w:rsid w:val="00BD1747"/>
    <w:rsid w:val="00BD1B3B"/>
    <w:rsid w:val="00BD2B06"/>
    <w:rsid w:val="00BD3B53"/>
    <w:rsid w:val="00BE2FFB"/>
    <w:rsid w:val="00BE4B05"/>
    <w:rsid w:val="00BE4FFA"/>
    <w:rsid w:val="00BF658B"/>
    <w:rsid w:val="00BF68C7"/>
    <w:rsid w:val="00C00194"/>
    <w:rsid w:val="00C14973"/>
    <w:rsid w:val="00C1643D"/>
    <w:rsid w:val="00C261A9"/>
    <w:rsid w:val="00C314BE"/>
    <w:rsid w:val="00C31E66"/>
    <w:rsid w:val="00C42793"/>
    <w:rsid w:val="00C47362"/>
    <w:rsid w:val="00C50EBB"/>
    <w:rsid w:val="00C54A40"/>
    <w:rsid w:val="00C601ED"/>
    <w:rsid w:val="00C642C8"/>
    <w:rsid w:val="00C6634F"/>
    <w:rsid w:val="00C7624A"/>
    <w:rsid w:val="00C8234D"/>
    <w:rsid w:val="00CB1A3B"/>
    <w:rsid w:val="00CB377D"/>
    <w:rsid w:val="00CB3BE5"/>
    <w:rsid w:val="00CC3020"/>
    <w:rsid w:val="00CC6104"/>
    <w:rsid w:val="00CD4CE6"/>
    <w:rsid w:val="00CE2660"/>
    <w:rsid w:val="00CE5A5C"/>
    <w:rsid w:val="00CE7EAD"/>
    <w:rsid w:val="00CF2B80"/>
    <w:rsid w:val="00CF31C9"/>
    <w:rsid w:val="00D058E4"/>
    <w:rsid w:val="00D11435"/>
    <w:rsid w:val="00D23633"/>
    <w:rsid w:val="00D23A5D"/>
    <w:rsid w:val="00D31AB7"/>
    <w:rsid w:val="00D50D23"/>
    <w:rsid w:val="00D512BB"/>
    <w:rsid w:val="00D53571"/>
    <w:rsid w:val="00D5558D"/>
    <w:rsid w:val="00D6184B"/>
    <w:rsid w:val="00D6267A"/>
    <w:rsid w:val="00D7068F"/>
    <w:rsid w:val="00D76EAD"/>
    <w:rsid w:val="00D84F77"/>
    <w:rsid w:val="00D87249"/>
    <w:rsid w:val="00D87431"/>
    <w:rsid w:val="00DA3B1A"/>
    <w:rsid w:val="00DA6F9D"/>
    <w:rsid w:val="00DB0F8C"/>
    <w:rsid w:val="00DC6078"/>
    <w:rsid w:val="00DC79AD"/>
    <w:rsid w:val="00DD2075"/>
    <w:rsid w:val="00DD415F"/>
    <w:rsid w:val="00DD73B4"/>
    <w:rsid w:val="00DE01D4"/>
    <w:rsid w:val="00DE141D"/>
    <w:rsid w:val="00DF2868"/>
    <w:rsid w:val="00DF7B22"/>
    <w:rsid w:val="00E02789"/>
    <w:rsid w:val="00E13293"/>
    <w:rsid w:val="00E30156"/>
    <w:rsid w:val="00E3272E"/>
    <w:rsid w:val="00E40385"/>
    <w:rsid w:val="00E40900"/>
    <w:rsid w:val="00E42728"/>
    <w:rsid w:val="00E43E37"/>
    <w:rsid w:val="00E45625"/>
    <w:rsid w:val="00E54E42"/>
    <w:rsid w:val="00E557A0"/>
    <w:rsid w:val="00E70676"/>
    <w:rsid w:val="00EA0E23"/>
    <w:rsid w:val="00EB7B8E"/>
    <w:rsid w:val="00ED2C59"/>
    <w:rsid w:val="00EE00F1"/>
    <w:rsid w:val="00EE5C1A"/>
    <w:rsid w:val="00EF6435"/>
    <w:rsid w:val="00EF6903"/>
    <w:rsid w:val="00EF7B70"/>
    <w:rsid w:val="00F02423"/>
    <w:rsid w:val="00F10F6B"/>
    <w:rsid w:val="00F12707"/>
    <w:rsid w:val="00F23697"/>
    <w:rsid w:val="00F305FE"/>
    <w:rsid w:val="00F36BB7"/>
    <w:rsid w:val="00F568B5"/>
    <w:rsid w:val="00F8649D"/>
    <w:rsid w:val="00F87EAA"/>
    <w:rsid w:val="00F92A64"/>
    <w:rsid w:val="00F92B25"/>
    <w:rsid w:val="00F953AB"/>
    <w:rsid w:val="00FA39C6"/>
    <w:rsid w:val="00FA7DB4"/>
    <w:rsid w:val="00FA7F4D"/>
    <w:rsid w:val="00FB2EE9"/>
    <w:rsid w:val="00FB3809"/>
    <w:rsid w:val="00FB7DFA"/>
    <w:rsid w:val="00FC7220"/>
    <w:rsid w:val="00FD6CAB"/>
    <w:rsid w:val="00FE327E"/>
    <w:rsid w:val="00FE3951"/>
    <w:rsid w:val="00FE6B6C"/>
    <w:rsid w:val="00FF0EC3"/>
    <w:rsid w:val="00FF1A86"/>
    <w:rsid w:val="00FF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F13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DEC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B51DEC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B51DEC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B51DEC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B51DEC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B51DEC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B51DEC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B51DEC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B51DEC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B51DEC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99"/>
    <w:qFormat/>
    <w:rsid w:val="00B51DEC"/>
    <w:pPr>
      <w:numPr>
        <w:numId w:val="40"/>
      </w:numPr>
      <w:spacing w:before="0" w:after="200"/>
    </w:pPr>
  </w:style>
  <w:style w:type="character" w:styleId="Textedelespacerserv">
    <w:name w:val="Placeholder Text"/>
    <w:basedOn w:val="Policepardfaut"/>
    <w:uiPriority w:val="99"/>
    <w:semiHidden/>
    <w:rsid w:val="00B51DEC"/>
    <w:rPr>
      <w:rFonts w:ascii="Times New Roman" w:hAnsi="Times New Roman" w:cs="Times New Roman"/>
      <w:color w:val="595959" w:themeColor="text1" w:themeTint="A6"/>
    </w:rPr>
  </w:style>
  <w:style w:type="table" w:customStyle="1" w:styleId="Tableaudesprocs-verbauxderunion">
    <w:name w:val="Tableau des procès-verbaux de réunion"/>
    <w:basedOn w:val="TableauNormal"/>
    <w:uiPriority w:val="99"/>
    <w:rsid w:val="00B51DEC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51DEC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DEC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semiHidden/>
    <w:rsid w:val="00B51DEC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B51DEC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ccentuation">
    <w:name w:val="Emphasis"/>
    <w:basedOn w:val="Policepardfaut"/>
    <w:uiPriority w:val="20"/>
    <w:qFormat/>
    <w:rsid w:val="00B51DEC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B51DEC"/>
    <w:rPr>
      <w:rFonts w:ascii="Arial" w:eastAsiaTheme="majorEastAsia" w:hAnsi="Arial" w:cs="Arial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1DEC"/>
    <w:rPr>
      <w:rFonts w:ascii="Arial" w:eastAsiaTheme="majorEastAsia" w:hAnsi="Arial" w:cs="Arial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51DEC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51DEC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51DEC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B51DEC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51DEC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B51DEC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B51DE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B51DEC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B51DEC"/>
    <w:rPr>
      <w:rFonts w:ascii="Times New Roman" w:hAnsi="Times New Roman" w:cs="Times New Roman"/>
      <w:i/>
      <w:iCs/>
      <w:color w:val="21405B" w:themeColor="accent1" w:themeShade="BF"/>
    </w:rPr>
  </w:style>
  <w:style w:type="character" w:styleId="lev">
    <w:name w:val="Strong"/>
    <w:basedOn w:val="Policepardfaut"/>
    <w:uiPriority w:val="22"/>
    <w:qFormat/>
    <w:rsid w:val="00B51DEC"/>
    <w:rPr>
      <w:rFonts w:ascii="Calibri" w:hAnsi="Calibri" w:cs="Calibri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B51DE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B51DEC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B51DE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B51DEC"/>
    <w:rPr>
      <w:rFonts w:ascii="Calibri" w:hAnsi="Calibri" w:cs="Calibri"/>
      <w:i/>
      <w:iCs/>
      <w:color w:val="21405B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B51DEC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B51DEC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B51DEC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unhideWhenUsed/>
    <w:qFormat/>
    <w:rsid w:val="00B51DEC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B51DEC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B51DEC"/>
  </w:style>
  <w:style w:type="paragraph" w:styleId="TM1">
    <w:name w:val="toc 1"/>
    <w:basedOn w:val="Normal"/>
    <w:next w:val="Normal"/>
    <w:autoRedefine/>
    <w:uiPriority w:val="39"/>
    <w:unhideWhenUsed/>
    <w:rsid w:val="00B51DEC"/>
    <w:pPr>
      <w:spacing w:after="1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B51DEC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unhideWhenUsed/>
    <w:qFormat/>
    <w:rsid w:val="00B51DEC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B51DEC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51DE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51DEC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51DEC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51DEC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51DEC"/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51DEC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B51DEC"/>
    <w:pPr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51DEC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51DEC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51DEC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51DEC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1D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51DEC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51DE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51DEC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B51DEC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51DEC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51DEC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B51D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B51DEC"/>
    <w:rPr>
      <w:rFonts w:ascii="Times New Roman" w:hAnsi="Times New Roman" w:cs="Times New Roman"/>
      <w:color w:val="954F72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rsid w:val="00B51DEC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1DEC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B51DEC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51DEC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51DEC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olicepardfaut"/>
    <w:uiPriority w:val="99"/>
    <w:semiHidden/>
    <w:unhideWhenUsed/>
    <w:rsid w:val="00B51DEC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B51DEC"/>
    <w:pPr>
      <w:spacing w:after="0" w:line="240" w:lineRule="auto"/>
    </w:pPr>
    <w:rPr>
      <w:color w:val="2C567A" w:themeColor="accent1"/>
      <w:sz w:val="18"/>
    </w:rPr>
  </w:style>
  <w:style w:type="character" w:customStyle="1" w:styleId="En-tteCar">
    <w:name w:val="En-tête Car"/>
    <w:basedOn w:val="Policepardfaut"/>
    <w:link w:val="En-tte"/>
    <w:uiPriority w:val="99"/>
    <w:rsid w:val="00B51DEC"/>
    <w:rPr>
      <w:rFonts w:ascii="Calibri" w:hAnsi="Calibri" w:cs="Calibri"/>
      <w:color w:val="2C567A" w:themeColor="accent1"/>
      <w:sz w:val="18"/>
    </w:rPr>
  </w:style>
  <w:style w:type="character" w:styleId="AcronymeHTML">
    <w:name w:val="HTML Acronym"/>
    <w:basedOn w:val="Policepardfaut"/>
    <w:uiPriority w:val="99"/>
    <w:semiHidden/>
    <w:unhideWhenUsed/>
    <w:rsid w:val="00B51DEC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B51DEC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B51DEC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B51DEC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B51DEC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B51DEC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B51DEC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51DE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51DEC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B51DEC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B51DEC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unhideWhenUsed/>
    <w:rsid w:val="00B51DEC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B51DEC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B51DEC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B51D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51DEC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Policepardfaut"/>
    <w:uiPriority w:val="99"/>
    <w:semiHidden/>
    <w:unhideWhenUsed/>
    <w:rsid w:val="00B51DEC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B51D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B51DEC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B51DEC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B51DEC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B51DE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B51DEC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B51DEC"/>
  </w:style>
  <w:style w:type="character" w:customStyle="1" w:styleId="SalutationsCar">
    <w:name w:val="Salutations Car"/>
    <w:basedOn w:val="Policepardfaut"/>
    <w:link w:val="Salutations"/>
    <w:uiPriority w:val="99"/>
    <w:semiHidden/>
    <w:rsid w:val="00B51DEC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B51DEC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B51DEC"/>
    <w:rPr>
      <w:rFonts w:ascii="Calibri" w:hAnsi="Calibri" w:cs="Calibri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B51DEC"/>
    <w:rPr>
      <w:rFonts w:ascii="Times New Roman" w:hAnsi="Times New Roman" w:cs="Times New Roman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51DEC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99"/>
    <w:unhideWhenUsed/>
    <w:qFormat/>
    <w:rsid w:val="00B51DEC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B51DEC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B51DEC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B51DEC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B51DEC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B51DEC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51DEC"/>
    <w:pPr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51DEC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B51DEC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B51DEC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B51DEC"/>
    <w:pPr>
      <w:spacing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51DEC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B51DEC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B51DEC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B51DEC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B51DEC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B51DE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B51DE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B51DE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B51DE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B51DE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B51DE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B51DE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B51DE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B51DE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B51DE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B51DE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B51DE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B51DEC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1DEC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B51D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B51DE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B51DE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B51DE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B51DE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B51DE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B51DE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B51DEC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B51DEC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B51DEC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B51DEC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B51DEC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B51DEC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B51DEC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B51DEC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B51DEC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B51DEC"/>
    <w:pPr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B51DEC"/>
    <w:pPr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B51DEC"/>
    <w:pPr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B51DEC"/>
    <w:pPr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B51DEC"/>
    <w:pPr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B51DEC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B51DEC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B51DEC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">
    <w:name w:val="List Table 2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">
    <w:name w:val="List Table 3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B51D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B51DE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B51DE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B51DE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B51DE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B51DE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B51DE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B51DE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B51DE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B51DE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B51DE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B51DE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B51DE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B51D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B51DEC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B51D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B51DEC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B51DEC"/>
  </w:style>
  <w:style w:type="paragraph" w:styleId="Retraitnormal">
    <w:name w:val="Normal Indent"/>
    <w:basedOn w:val="Normal"/>
    <w:uiPriority w:val="99"/>
    <w:semiHidden/>
    <w:unhideWhenUsed/>
    <w:rsid w:val="00B51DEC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B51DEC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B51D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B51D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B51DE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B51DE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B51DE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B51DE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B51DE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B51D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B51DE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B51DE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B51DE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B51DE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B51DE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B51DE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B51DE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B51DE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B51DE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B51DE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B51DE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B51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B51D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B51DE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B51DE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B51DE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B51D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B51D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B51DE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B51DE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B51D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B51DE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B51DE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B51DE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B51D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B51D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B51D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B51DE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B51D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B51DEC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B51DEC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B51D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B51DE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B51DE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B51D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B51DE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B51DE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B51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B51DE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B51DE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B51DE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B51DEC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B51DEC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B51DEC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B51DEC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B51DEC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B51DEC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B51DEC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B51DEC"/>
    <w:pPr>
      <w:spacing w:after="100"/>
      <w:ind w:left="1680"/>
    </w:pPr>
  </w:style>
  <w:style w:type="character" w:customStyle="1" w:styleId="Mention2">
    <w:name w:val="Mention2"/>
    <w:basedOn w:val="Policepardfaut"/>
    <w:uiPriority w:val="99"/>
    <w:semiHidden/>
    <w:unhideWhenUsed/>
    <w:rsid w:val="00B51DEC"/>
    <w:rPr>
      <w:rFonts w:ascii="Calibri" w:hAnsi="Calibri" w:cs="Calibri"/>
      <w:color w:val="2B579A"/>
      <w:shd w:val="clear" w:color="auto" w:fill="E1DFDD"/>
    </w:rPr>
  </w:style>
  <w:style w:type="character" w:customStyle="1" w:styleId="Mot-dise1">
    <w:name w:val="Mot-dièse1"/>
    <w:basedOn w:val="Policepardfaut"/>
    <w:uiPriority w:val="99"/>
    <w:semiHidden/>
    <w:unhideWhenUsed/>
    <w:rsid w:val="00B51DEC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ar"/>
    <w:uiPriority w:val="10"/>
    <w:semiHidden/>
    <w:unhideWhenUsed/>
    <w:qFormat/>
    <w:rsid w:val="00B51DEC"/>
  </w:style>
  <w:style w:type="character" w:customStyle="1" w:styleId="DateCar">
    <w:name w:val="Date Car"/>
    <w:basedOn w:val="Policepardfaut"/>
    <w:link w:val="Date"/>
    <w:uiPriority w:val="10"/>
    <w:semiHidden/>
    <w:rsid w:val="00B51DEC"/>
    <w:rPr>
      <w:rFonts w:ascii="Calibri" w:hAnsi="Calibri" w:cs="Calibri"/>
    </w:rPr>
  </w:style>
  <w:style w:type="character" w:customStyle="1" w:styleId="Lienhypertexteactif2">
    <w:name w:val="Lien hypertexte actif2"/>
    <w:basedOn w:val="Policepardfaut"/>
    <w:uiPriority w:val="99"/>
    <w:semiHidden/>
    <w:unhideWhenUsed/>
    <w:rsid w:val="00B51DEC"/>
    <w:rPr>
      <w:rFonts w:ascii="Calibri" w:hAnsi="Calibri" w:cs="Calibri"/>
      <w:u w:val="dotte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51DEC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nil.fr/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yl\Documents\Mod&#232;les\Proc&#232;s-verbal%20de%20r&#233;union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8552B1-A9B4-4F8F-9F80-E49842028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Procès-verbal de réunion Sphères bleues</Template>
  <TotalTime>0</TotalTime>
  <Pages>2</Pages>
  <Words>659</Words>
  <Characters>3625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2026-02-16T13:27:00Z</dcterms:created>
  <dcterms:modified xsi:type="dcterms:W3CDTF">2026-02-16T13:27:00Z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